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74459479" w14:textId="637549B1" w:rsidR="009E4127" w:rsidRDefault="0000272B" w:rsidP="004E5017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98F6FA" wp14:editId="6746FE8E">
                <wp:simplePos x="0" y="0"/>
                <wp:positionH relativeFrom="margin">
                  <wp:align>right</wp:align>
                </wp:positionH>
                <wp:positionV relativeFrom="paragraph">
                  <wp:posOffset>-39370</wp:posOffset>
                </wp:positionV>
                <wp:extent cx="3365770" cy="3274979"/>
                <wp:effectExtent l="0" t="0" r="0" b="19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770" cy="32749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9C61FD" w14:textId="77777777" w:rsidR="0000272B" w:rsidRDefault="0000272B" w:rsidP="0000272B">
                            <w:pPr>
                              <w:pStyle w:val="Heading4KS2"/>
                              <w:spacing w:line="276" w:lineRule="auto"/>
                            </w:pPr>
                            <w:r>
                              <w:t>Image:</w:t>
                            </w:r>
                          </w:p>
                          <w:p w14:paraId="3418154C" w14:textId="77777777" w:rsidR="0000272B" w:rsidRDefault="000027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598F6F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13.8pt;margin-top:-3.1pt;width:265pt;height:257.8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" filled="f" stroked="f" strokeweight=".5pt">
                <v:textbox>
                  <w:txbxContent>
                    <w:p w14:paraId="3E9C61FD" w14:textId="77777777" w:rsidR="0000272B" w:rsidRDefault="0000272B" w:rsidP="0000272B">
                      <w:pPr>
                        <w:pStyle w:val="Heading4KS2"/>
                        <w:spacing w:line="276" w:lineRule="auto"/>
                      </w:pPr>
                      <w:r>
                        <w:t>Image:</w:t>
                      </w:r>
                    </w:p>
                    <w:p w14:paraId="3418154C" w14:textId="77777777" w:rsidR="0000272B" w:rsidRDefault="0000272B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357D54" wp14:editId="75CD7638">
                <wp:simplePos x="0" y="0"/>
                <wp:positionH relativeFrom="margin">
                  <wp:align>left</wp:align>
                </wp:positionH>
                <wp:positionV relativeFrom="paragraph">
                  <wp:posOffset>-39924</wp:posOffset>
                </wp:positionV>
                <wp:extent cx="3365770" cy="434502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770" cy="43450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662446" w14:textId="77777777" w:rsidR="0000272B" w:rsidRDefault="0000272B" w:rsidP="0000272B">
                            <w:pPr>
                              <w:pStyle w:val="Heading3KS2"/>
                            </w:pPr>
                            <w:r>
                              <w:t>Sports Star:</w:t>
                            </w:r>
                          </w:p>
                          <w:p w14:paraId="6FB04E99" w14:textId="77777777" w:rsidR="0000272B" w:rsidRDefault="000027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F357D54" id="Text Box 2" o:spid="_x0000_s1027" type="#_x0000_t202" style="position:absolute;left:0;text-align:left;margin-left:0;margin-top:-3.15pt;width:265pt;height:34.2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" filled="f" stroked="f" strokeweight=".5pt">
                <v:textbox>
                  <w:txbxContent>
                    <w:p w14:paraId="45662446" w14:textId="77777777" w:rsidR="0000272B" w:rsidRDefault="0000272B" w:rsidP="0000272B">
                      <w:pPr>
                        <w:pStyle w:val="Heading3KS2"/>
                      </w:pPr>
                      <w:r>
                        <w:t>Sports Star:</w:t>
                      </w:r>
                    </w:p>
                    <w:p w14:paraId="6FB04E99" w14:textId="77777777" w:rsidR="0000272B" w:rsidRDefault="0000272B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4EED0E" wp14:editId="1FAEAA7E">
                <wp:simplePos x="0" y="0"/>
                <wp:positionH relativeFrom="column">
                  <wp:posOffset>-16334</wp:posOffset>
                </wp:positionH>
                <wp:positionV relativeFrom="paragraph">
                  <wp:posOffset>-759772</wp:posOffset>
                </wp:positionV>
                <wp:extent cx="6893668" cy="680423"/>
                <wp:effectExtent l="0" t="0" r="0" b="57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3668" cy="68042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B1AE60" w14:textId="77777777" w:rsidR="0000272B" w:rsidRDefault="0000272B" w:rsidP="0000272B">
                            <w:pPr>
                              <w:pStyle w:val="Heading1KS2"/>
                              <w:rPr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sz w:val="60"/>
                                <w:szCs w:val="60"/>
                              </w:rPr>
                              <w:t xml:space="preserve">Sports Star Fact File </w:t>
                            </w:r>
                          </w:p>
                          <w:p w14:paraId="432B862E" w14:textId="77777777" w:rsidR="0000272B" w:rsidRDefault="000027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34EED0E" id="Text Box 1" o:spid="_x0000_s1028" type="#_x0000_t202" style="position:absolute;left:0;text-align:left;margin-left:-1.3pt;margin-top:-59.8pt;width:542.8pt;height:53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" filled="f" stroked="f" strokeweight=".5pt">
                <v:textbox>
                  <w:txbxContent>
                    <w:p w14:paraId="18B1AE60" w14:textId="77777777" w:rsidR="0000272B" w:rsidRDefault="0000272B" w:rsidP="0000272B">
                      <w:pPr>
                        <w:pStyle w:val="Heading1KS2"/>
                        <w:rPr>
                          <w:sz w:val="60"/>
                          <w:szCs w:val="60"/>
                        </w:rPr>
                      </w:pPr>
                      <w:r>
                        <w:rPr>
                          <w:sz w:val="60"/>
                          <w:szCs w:val="60"/>
                        </w:rPr>
                        <w:t xml:space="preserve">Sports Star Fact File </w:t>
                      </w:r>
                    </w:p>
                    <w:p w14:paraId="432B862E" w14:textId="77777777" w:rsidR="0000272B" w:rsidRDefault="0000272B"/>
                  </w:txbxContent>
                </v:textbox>
              </v:shape>
            </w:pict>
          </mc:Fallback>
        </mc:AlternateContent>
      </w:r>
    </w:p>
    <w:p w14:paraId="2C5DD454" w14:textId="06788F16" w:rsidR="009E4127" w:rsidRPr="009E4127" w:rsidRDefault="0000272B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E6BB33" wp14:editId="17AA6FC4">
                <wp:simplePos x="0" y="0"/>
                <wp:positionH relativeFrom="margin">
                  <wp:posOffset>0</wp:posOffset>
                </wp:positionH>
                <wp:positionV relativeFrom="paragraph">
                  <wp:posOffset>180205</wp:posOffset>
                </wp:positionV>
                <wp:extent cx="3365770" cy="434502"/>
                <wp:effectExtent l="0" t="0" r="0" b="38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770" cy="43450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390B64" w14:textId="77777777" w:rsidR="0000272B" w:rsidRDefault="0000272B" w:rsidP="0000272B">
                            <w:pPr>
                              <w:pStyle w:val="Heading3KS2"/>
                            </w:pPr>
                            <w:r>
                              <w:t>Sport:</w:t>
                            </w:r>
                          </w:p>
                          <w:p w14:paraId="1629927F" w14:textId="77777777" w:rsidR="0000272B" w:rsidRDefault="000027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DE6BB33" id="Text Box 3" o:spid="_x0000_s1029" type="#_x0000_t202" style="position:absolute;left:0;text-align:left;margin-left:0;margin-top:14.2pt;width:265pt;height:34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" filled="f" stroked="f" strokeweight=".5pt">
                <v:textbox>
                  <w:txbxContent>
                    <w:p w14:paraId="2B390B64" w14:textId="77777777" w:rsidR="0000272B" w:rsidRDefault="0000272B" w:rsidP="0000272B">
                      <w:pPr>
                        <w:pStyle w:val="Heading3KS2"/>
                      </w:pPr>
                      <w:r>
                        <w:t>Sport:</w:t>
                      </w:r>
                    </w:p>
                    <w:p w14:paraId="1629927F" w14:textId="77777777" w:rsidR="0000272B" w:rsidRDefault="0000272B"/>
                  </w:txbxContent>
                </v:textbox>
                <w10:wrap anchorx="margin"/>
              </v:shape>
            </w:pict>
          </mc:Fallback>
        </mc:AlternateContent>
      </w:r>
    </w:p>
    <w:p w14:paraId="26A7636C" w14:textId="136894AE" w:rsidR="009E4127" w:rsidRPr="009E4127" w:rsidRDefault="009E4127" w:rsidP="009E4127"/>
    <w:p w14:paraId="7E9DF5F4" w14:textId="2E1C910F" w:rsidR="009E4127" w:rsidRPr="009E4127" w:rsidRDefault="0000272B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6E0990" wp14:editId="4A179913">
                <wp:simplePos x="0" y="0"/>
                <wp:positionH relativeFrom="margin">
                  <wp:align>left</wp:align>
                </wp:positionH>
                <wp:positionV relativeFrom="paragraph">
                  <wp:posOffset>97263</wp:posOffset>
                </wp:positionV>
                <wp:extent cx="3372255" cy="2178996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2255" cy="21789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E079DD" w14:textId="77777777" w:rsidR="0000272B" w:rsidRPr="0000272B" w:rsidRDefault="0000272B" w:rsidP="0000272B">
                            <w:pPr>
                              <w:pStyle w:val="Heading3KS2"/>
                              <w:spacing w:line="276" w:lineRule="auto"/>
                            </w:pPr>
                            <w:r w:rsidRPr="0000272B">
                              <w:t>Early Life</w:t>
                            </w:r>
                          </w:p>
                          <w:p w14:paraId="68AFF211" w14:textId="77777777" w:rsidR="0000272B" w:rsidRPr="0000272B" w:rsidRDefault="0000272B" w:rsidP="0000272B">
                            <w:pPr>
                              <w:pStyle w:val="Heading4KS2"/>
                              <w:spacing w:line="276" w:lineRule="auto"/>
                              <w:rPr>
                                <w:rFonts w:ascii="Twinkl" w:hAnsi="Twinkl"/>
                              </w:rPr>
                            </w:pPr>
                          </w:p>
                          <w:p w14:paraId="40E66DC3" w14:textId="77777777" w:rsidR="0000272B" w:rsidRPr="0000272B" w:rsidRDefault="0000272B" w:rsidP="0000272B">
                            <w:pPr>
                              <w:pStyle w:val="Heading4KS2"/>
                              <w:spacing w:line="276" w:lineRule="auto"/>
                              <w:rPr>
                                <w:rFonts w:ascii="Twinkl" w:hAnsi="Twinkl"/>
                              </w:rPr>
                            </w:pPr>
                            <w:r w:rsidRPr="0000272B">
                              <w:rPr>
                                <w:rFonts w:ascii="Twinkl" w:hAnsi="Twinkl"/>
                              </w:rPr>
                              <w:t>Born:</w:t>
                            </w:r>
                          </w:p>
                          <w:p w14:paraId="630DA7C8" w14:textId="77777777" w:rsidR="0000272B" w:rsidRPr="0000272B" w:rsidRDefault="0000272B" w:rsidP="0000272B">
                            <w:pPr>
                              <w:pStyle w:val="Heading4KS2"/>
                              <w:spacing w:line="276" w:lineRule="auto"/>
                              <w:rPr>
                                <w:rFonts w:ascii="Twinkl" w:hAnsi="Twinkl"/>
                              </w:rPr>
                            </w:pPr>
                          </w:p>
                          <w:p w14:paraId="1DEA8A9C" w14:textId="77777777" w:rsidR="0000272B" w:rsidRPr="0000272B" w:rsidRDefault="0000272B" w:rsidP="0000272B">
                            <w:pPr>
                              <w:pStyle w:val="Heading4KS2"/>
                              <w:spacing w:line="276" w:lineRule="auto"/>
                              <w:rPr>
                                <w:rFonts w:ascii="Twinkl" w:hAnsi="Twinkl"/>
                              </w:rPr>
                            </w:pPr>
                            <w:r w:rsidRPr="0000272B">
                              <w:rPr>
                                <w:rFonts w:ascii="Twinkl" w:hAnsi="Twinkl"/>
                              </w:rPr>
                              <w:t>Family:</w:t>
                            </w:r>
                          </w:p>
                          <w:p w14:paraId="49D44C2D" w14:textId="77777777" w:rsidR="0000272B" w:rsidRPr="0000272B" w:rsidRDefault="0000272B" w:rsidP="0000272B">
                            <w:pPr>
                              <w:pStyle w:val="Heading4KS2"/>
                              <w:spacing w:line="276" w:lineRule="auto"/>
                              <w:rPr>
                                <w:rFonts w:ascii="Twinkl" w:hAnsi="Twinkl"/>
                              </w:rPr>
                            </w:pPr>
                          </w:p>
                          <w:p w14:paraId="5E6ECC6A" w14:textId="707B3B74" w:rsidR="0000272B" w:rsidRPr="0000272B" w:rsidRDefault="0000272B" w:rsidP="0000272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0272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Education: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A6E0990" id="Text Box 4" o:spid="_x0000_s1030" type="#_x0000_t202" style="position:absolute;left:0;text-align:left;margin-left:0;margin-top:7.65pt;width:265.55pt;height:171.5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" filled="f" stroked="f" strokeweight=".5pt">
                <v:textbox>
                  <w:txbxContent>
                    <w:p w14:paraId="32E079DD" w14:textId="77777777" w:rsidR="0000272B" w:rsidRPr="0000272B" w:rsidRDefault="0000272B" w:rsidP="0000272B">
                      <w:pPr>
                        <w:pStyle w:val="Heading3KS2"/>
                        <w:spacing w:line="276" w:lineRule="auto"/>
                      </w:pPr>
                      <w:r w:rsidRPr="0000272B">
                        <w:t>Early Life</w:t>
                      </w:r>
                    </w:p>
                    <w:p w14:paraId="68AFF211" w14:textId="77777777" w:rsidR="0000272B" w:rsidRPr="0000272B" w:rsidRDefault="0000272B" w:rsidP="0000272B">
                      <w:pPr>
                        <w:pStyle w:val="Heading4KS2"/>
                        <w:spacing w:line="276" w:lineRule="auto"/>
                        <w:rPr>
                          <w:rFonts w:ascii="Twinkl" w:hAnsi="Twinkl"/>
                        </w:rPr>
                      </w:pPr>
                    </w:p>
                    <w:p w14:paraId="40E66DC3" w14:textId="77777777" w:rsidR="0000272B" w:rsidRPr="0000272B" w:rsidRDefault="0000272B" w:rsidP="0000272B">
                      <w:pPr>
                        <w:pStyle w:val="Heading4KS2"/>
                        <w:spacing w:line="276" w:lineRule="auto"/>
                        <w:rPr>
                          <w:rFonts w:ascii="Twinkl" w:hAnsi="Twinkl"/>
                        </w:rPr>
                      </w:pPr>
                      <w:r w:rsidRPr="0000272B">
                        <w:rPr>
                          <w:rFonts w:ascii="Twinkl" w:hAnsi="Twinkl"/>
                        </w:rPr>
                        <w:t>Born:</w:t>
                      </w:r>
                    </w:p>
                    <w:p w14:paraId="630DA7C8" w14:textId="77777777" w:rsidR="0000272B" w:rsidRPr="0000272B" w:rsidRDefault="0000272B" w:rsidP="0000272B">
                      <w:pPr>
                        <w:pStyle w:val="Heading4KS2"/>
                        <w:spacing w:line="276" w:lineRule="auto"/>
                        <w:rPr>
                          <w:rFonts w:ascii="Twinkl" w:hAnsi="Twinkl"/>
                        </w:rPr>
                      </w:pPr>
                    </w:p>
                    <w:p w14:paraId="1DEA8A9C" w14:textId="77777777" w:rsidR="0000272B" w:rsidRPr="0000272B" w:rsidRDefault="0000272B" w:rsidP="0000272B">
                      <w:pPr>
                        <w:pStyle w:val="Heading4KS2"/>
                        <w:spacing w:line="276" w:lineRule="auto"/>
                        <w:rPr>
                          <w:rFonts w:ascii="Twinkl" w:hAnsi="Twinkl"/>
                        </w:rPr>
                      </w:pPr>
                      <w:r w:rsidRPr="0000272B">
                        <w:rPr>
                          <w:rFonts w:ascii="Twinkl" w:hAnsi="Twinkl"/>
                        </w:rPr>
                        <w:t>Family:</w:t>
                      </w:r>
                    </w:p>
                    <w:p w14:paraId="49D44C2D" w14:textId="77777777" w:rsidR="0000272B" w:rsidRPr="0000272B" w:rsidRDefault="0000272B" w:rsidP="0000272B">
                      <w:pPr>
                        <w:pStyle w:val="Heading4KS2"/>
                        <w:spacing w:line="276" w:lineRule="auto"/>
                        <w:rPr>
                          <w:rFonts w:ascii="Twinkl" w:hAnsi="Twinkl"/>
                        </w:rPr>
                      </w:pPr>
                    </w:p>
                    <w:p w14:paraId="5E6ECC6A" w14:textId="707B3B74" w:rsidR="0000272B" w:rsidRPr="0000272B" w:rsidRDefault="0000272B" w:rsidP="0000272B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00272B">
                        <w:rPr>
                          <w:b/>
                          <w:bCs/>
                          <w:sz w:val="28"/>
                          <w:szCs w:val="28"/>
                        </w:rPr>
                        <w:t>Education: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CF19C09" w14:textId="3DB46AE8" w:rsidR="009E4127" w:rsidRPr="009E4127" w:rsidRDefault="009E4127" w:rsidP="009E4127"/>
    <w:p w14:paraId="2BFBCBA1" w14:textId="6CDBCA70" w:rsidR="009E4127" w:rsidRPr="009E4127" w:rsidRDefault="009E4127" w:rsidP="009E4127"/>
    <w:p w14:paraId="75BFA877" w14:textId="4E1EAD89" w:rsidR="009E4127" w:rsidRPr="009E4127" w:rsidRDefault="009E4127" w:rsidP="009E4127"/>
    <w:p w14:paraId="54AEDA49" w14:textId="70194BEB" w:rsidR="009E4127" w:rsidRPr="009E4127" w:rsidRDefault="009E4127" w:rsidP="009E4127"/>
    <w:p w14:paraId="52F90280" w14:textId="5C294CC7" w:rsidR="009E4127" w:rsidRPr="009E4127" w:rsidRDefault="009E4127" w:rsidP="009E4127"/>
    <w:p w14:paraId="35E1DC7D" w14:textId="60CDD8FC" w:rsidR="009E4127" w:rsidRPr="009E4127" w:rsidRDefault="009E4127" w:rsidP="009E4127"/>
    <w:p w14:paraId="34D48825" w14:textId="540A2366" w:rsidR="009E4127" w:rsidRPr="009E4127" w:rsidRDefault="0000272B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0AF939" wp14:editId="0AFDD17E">
                <wp:simplePos x="0" y="0"/>
                <wp:positionH relativeFrom="margin">
                  <wp:align>left</wp:align>
                </wp:positionH>
                <wp:positionV relativeFrom="paragraph">
                  <wp:posOffset>50800</wp:posOffset>
                </wp:positionV>
                <wp:extent cx="3365500" cy="5453974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00" cy="54539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498874" w14:textId="77777777" w:rsidR="0000272B" w:rsidRDefault="0000272B" w:rsidP="0000272B">
                            <w:pPr>
                              <w:pStyle w:val="Heading3KS2"/>
                              <w:jc w:val="center"/>
                            </w:pPr>
                            <w:r>
                              <w:t>Interesting Facts and Information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002"/>
                            </w:tblGrid>
                            <w:tr w:rsidR="0000272B" w14:paraId="0FA8543C" w14:textId="77777777" w:rsidTr="0000272B">
                              <w:tc>
                                <w:tcPr>
                                  <w:tcW w:w="5007" w:type="dxa"/>
                                </w:tcPr>
                                <w:p w14:paraId="5ECD93B4" w14:textId="77777777" w:rsidR="0000272B" w:rsidRDefault="0000272B" w:rsidP="0000272B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0272B" w14:paraId="665E5C42" w14:textId="77777777" w:rsidTr="0000272B">
                              <w:tc>
                                <w:tcPr>
                                  <w:tcW w:w="5007" w:type="dxa"/>
                                </w:tcPr>
                                <w:p w14:paraId="47B42E3B" w14:textId="77777777" w:rsidR="0000272B" w:rsidRDefault="0000272B" w:rsidP="0000272B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0272B" w14:paraId="00FD82E9" w14:textId="77777777" w:rsidTr="0000272B">
                              <w:tc>
                                <w:tcPr>
                                  <w:tcW w:w="5007" w:type="dxa"/>
                                </w:tcPr>
                                <w:p w14:paraId="4D062D1D" w14:textId="77777777" w:rsidR="0000272B" w:rsidRDefault="0000272B" w:rsidP="0000272B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0272B" w14:paraId="7C581D9A" w14:textId="77777777" w:rsidTr="0000272B">
                              <w:tc>
                                <w:tcPr>
                                  <w:tcW w:w="5007" w:type="dxa"/>
                                </w:tcPr>
                                <w:p w14:paraId="1893E22A" w14:textId="77777777" w:rsidR="0000272B" w:rsidRDefault="0000272B" w:rsidP="0000272B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0272B" w14:paraId="2320E3A4" w14:textId="77777777" w:rsidTr="0000272B">
                              <w:tc>
                                <w:tcPr>
                                  <w:tcW w:w="5007" w:type="dxa"/>
                                </w:tcPr>
                                <w:p w14:paraId="5B749910" w14:textId="77777777" w:rsidR="0000272B" w:rsidRDefault="0000272B" w:rsidP="0000272B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0272B" w14:paraId="3A368921" w14:textId="77777777" w:rsidTr="0000272B">
                              <w:tc>
                                <w:tcPr>
                                  <w:tcW w:w="5007" w:type="dxa"/>
                                </w:tcPr>
                                <w:p w14:paraId="3FC9C27A" w14:textId="77777777" w:rsidR="0000272B" w:rsidRDefault="0000272B" w:rsidP="0000272B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0272B" w14:paraId="41B95DD6" w14:textId="77777777" w:rsidTr="0000272B">
                              <w:tc>
                                <w:tcPr>
                                  <w:tcW w:w="5007" w:type="dxa"/>
                                </w:tcPr>
                                <w:p w14:paraId="5937836A" w14:textId="77777777" w:rsidR="0000272B" w:rsidRDefault="0000272B" w:rsidP="0000272B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0272B" w14:paraId="7DC89B71" w14:textId="77777777" w:rsidTr="0000272B">
                              <w:tc>
                                <w:tcPr>
                                  <w:tcW w:w="5007" w:type="dxa"/>
                                </w:tcPr>
                                <w:p w14:paraId="7F51BCE5" w14:textId="77777777" w:rsidR="0000272B" w:rsidRDefault="0000272B" w:rsidP="0000272B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0272B" w14:paraId="14D75B11" w14:textId="77777777" w:rsidTr="0000272B">
                              <w:tc>
                                <w:tcPr>
                                  <w:tcW w:w="5007" w:type="dxa"/>
                                </w:tcPr>
                                <w:p w14:paraId="68C2D0F6" w14:textId="77777777" w:rsidR="0000272B" w:rsidRDefault="0000272B" w:rsidP="0000272B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0272B" w14:paraId="04B10D5F" w14:textId="77777777" w:rsidTr="0000272B">
                              <w:tc>
                                <w:tcPr>
                                  <w:tcW w:w="5007" w:type="dxa"/>
                                </w:tcPr>
                                <w:p w14:paraId="72DC3383" w14:textId="77777777" w:rsidR="0000272B" w:rsidRDefault="0000272B" w:rsidP="0000272B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0272B" w14:paraId="2FFE5F3F" w14:textId="77777777" w:rsidTr="0000272B">
                              <w:tc>
                                <w:tcPr>
                                  <w:tcW w:w="5007" w:type="dxa"/>
                                </w:tcPr>
                                <w:p w14:paraId="0DD7EF27" w14:textId="77777777" w:rsidR="0000272B" w:rsidRDefault="0000272B" w:rsidP="0000272B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0272B" w14:paraId="08EF57BF" w14:textId="77777777" w:rsidTr="0000272B">
                              <w:tc>
                                <w:tcPr>
                                  <w:tcW w:w="5007" w:type="dxa"/>
                                </w:tcPr>
                                <w:p w14:paraId="15B2D703" w14:textId="77777777" w:rsidR="0000272B" w:rsidRDefault="0000272B" w:rsidP="0000272B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0272B" w14:paraId="14D28774" w14:textId="77777777" w:rsidTr="0000272B">
                              <w:tc>
                                <w:tcPr>
                                  <w:tcW w:w="5007" w:type="dxa"/>
                                </w:tcPr>
                                <w:p w14:paraId="3EB0845C" w14:textId="77777777" w:rsidR="0000272B" w:rsidRDefault="0000272B" w:rsidP="0000272B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0272B" w14:paraId="58777E72" w14:textId="77777777" w:rsidTr="0000272B">
                              <w:tc>
                                <w:tcPr>
                                  <w:tcW w:w="5007" w:type="dxa"/>
                                </w:tcPr>
                                <w:p w14:paraId="18BAFC8D" w14:textId="77777777" w:rsidR="0000272B" w:rsidRDefault="0000272B" w:rsidP="0000272B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2000A24" w14:textId="465A7CEE" w:rsidR="0000272B" w:rsidRPr="0000272B" w:rsidRDefault="0000272B" w:rsidP="0000272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0AF939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1" type="#_x0000_t202" style="position:absolute;left:0;text-align:left;margin-left:0;margin-top:4pt;width:265pt;height:429.45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" filled="f" stroked="f" strokeweight=".5pt">
                <v:textbox>
                  <w:txbxContent>
                    <w:p w14:paraId="5C498874" w14:textId="77777777" w:rsidR="0000272B" w:rsidRDefault="0000272B" w:rsidP="0000272B">
                      <w:pPr>
                        <w:pStyle w:val="Heading3KS2"/>
                        <w:jc w:val="center"/>
                      </w:pPr>
                      <w:r>
                        <w:t>Interesting Facts and Information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5002"/>
                      </w:tblGrid>
                      <w:tr w:rsidR="0000272B" w14:paraId="0FA8543C" w14:textId="77777777" w:rsidTr="0000272B">
                        <w:tc>
                          <w:tcPr>
                            <w:tcW w:w="5007" w:type="dxa"/>
                          </w:tcPr>
                          <w:p w14:paraId="5ECD93B4" w14:textId="77777777" w:rsidR="0000272B" w:rsidRDefault="0000272B" w:rsidP="0000272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0272B" w14:paraId="665E5C42" w14:textId="77777777" w:rsidTr="0000272B">
                        <w:tc>
                          <w:tcPr>
                            <w:tcW w:w="5007" w:type="dxa"/>
                          </w:tcPr>
                          <w:p w14:paraId="47B42E3B" w14:textId="77777777" w:rsidR="0000272B" w:rsidRDefault="0000272B" w:rsidP="0000272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0272B" w14:paraId="00FD82E9" w14:textId="77777777" w:rsidTr="0000272B">
                        <w:tc>
                          <w:tcPr>
                            <w:tcW w:w="5007" w:type="dxa"/>
                          </w:tcPr>
                          <w:p w14:paraId="4D062D1D" w14:textId="77777777" w:rsidR="0000272B" w:rsidRDefault="0000272B" w:rsidP="0000272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0272B" w14:paraId="7C581D9A" w14:textId="77777777" w:rsidTr="0000272B">
                        <w:tc>
                          <w:tcPr>
                            <w:tcW w:w="5007" w:type="dxa"/>
                          </w:tcPr>
                          <w:p w14:paraId="1893E22A" w14:textId="77777777" w:rsidR="0000272B" w:rsidRDefault="0000272B" w:rsidP="0000272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0272B" w14:paraId="2320E3A4" w14:textId="77777777" w:rsidTr="0000272B">
                        <w:tc>
                          <w:tcPr>
                            <w:tcW w:w="5007" w:type="dxa"/>
                          </w:tcPr>
                          <w:p w14:paraId="5B749910" w14:textId="77777777" w:rsidR="0000272B" w:rsidRDefault="0000272B" w:rsidP="0000272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0272B" w14:paraId="3A368921" w14:textId="77777777" w:rsidTr="0000272B">
                        <w:tc>
                          <w:tcPr>
                            <w:tcW w:w="5007" w:type="dxa"/>
                          </w:tcPr>
                          <w:p w14:paraId="3FC9C27A" w14:textId="77777777" w:rsidR="0000272B" w:rsidRDefault="0000272B" w:rsidP="0000272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0272B" w14:paraId="41B95DD6" w14:textId="77777777" w:rsidTr="0000272B">
                        <w:tc>
                          <w:tcPr>
                            <w:tcW w:w="5007" w:type="dxa"/>
                          </w:tcPr>
                          <w:p w14:paraId="5937836A" w14:textId="77777777" w:rsidR="0000272B" w:rsidRDefault="0000272B" w:rsidP="0000272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0272B" w14:paraId="7DC89B71" w14:textId="77777777" w:rsidTr="0000272B">
                        <w:tc>
                          <w:tcPr>
                            <w:tcW w:w="5007" w:type="dxa"/>
                          </w:tcPr>
                          <w:p w14:paraId="7F51BCE5" w14:textId="77777777" w:rsidR="0000272B" w:rsidRDefault="0000272B" w:rsidP="0000272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0272B" w14:paraId="14D75B11" w14:textId="77777777" w:rsidTr="0000272B">
                        <w:tc>
                          <w:tcPr>
                            <w:tcW w:w="5007" w:type="dxa"/>
                          </w:tcPr>
                          <w:p w14:paraId="68C2D0F6" w14:textId="77777777" w:rsidR="0000272B" w:rsidRDefault="0000272B" w:rsidP="0000272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0272B" w14:paraId="04B10D5F" w14:textId="77777777" w:rsidTr="0000272B">
                        <w:tc>
                          <w:tcPr>
                            <w:tcW w:w="5007" w:type="dxa"/>
                          </w:tcPr>
                          <w:p w14:paraId="72DC3383" w14:textId="77777777" w:rsidR="0000272B" w:rsidRDefault="0000272B" w:rsidP="0000272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0272B" w14:paraId="2FFE5F3F" w14:textId="77777777" w:rsidTr="0000272B">
                        <w:tc>
                          <w:tcPr>
                            <w:tcW w:w="5007" w:type="dxa"/>
                          </w:tcPr>
                          <w:p w14:paraId="0DD7EF27" w14:textId="77777777" w:rsidR="0000272B" w:rsidRDefault="0000272B" w:rsidP="0000272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0272B" w14:paraId="08EF57BF" w14:textId="77777777" w:rsidTr="0000272B">
                        <w:tc>
                          <w:tcPr>
                            <w:tcW w:w="5007" w:type="dxa"/>
                          </w:tcPr>
                          <w:p w14:paraId="15B2D703" w14:textId="77777777" w:rsidR="0000272B" w:rsidRDefault="0000272B" w:rsidP="0000272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0272B" w14:paraId="14D28774" w14:textId="77777777" w:rsidTr="0000272B">
                        <w:tc>
                          <w:tcPr>
                            <w:tcW w:w="5007" w:type="dxa"/>
                          </w:tcPr>
                          <w:p w14:paraId="3EB0845C" w14:textId="77777777" w:rsidR="0000272B" w:rsidRDefault="0000272B" w:rsidP="0000272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0272B" w14:paraId="58777E72" w14:textId="77777777" w:rsidTr="0000272B">
                        <w:tc>
                          <w:tcPr>
                            <w:tcW w:w="5007" w:type="dxa"/>
                          </w:tcPr>
                          <w:p w14:paraId="18BAFC8D" w14:textId="77777777" w:rsidR="0000272B" w:rsidRDefault="0000272B" w:rsidP="0000272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14:paraId="02000A24" w14:textId="465A7CEE" w:rsidR="0000272B" w:rsidRPr="0000272B" w:rsidRDefault="0000272B" w:rsidP="0000272B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3563A1F" wp14:editId="7D1A355C">
                <wp:simplePos x="0" y="0"/>
                <wp:positionH relativeFrom="margin">
                  <wp:align>right</wp:align>
                </wp:positionH>
                <wp:positionV relativeFrom="paragraph">
                  <wp:posOffset>50922</wp:posOffset>
                </wp:positionV>
                <wp:extent cx="3365500" cy="3637631"/>
                <wp:effectExtent l="0" t="0" r="0" b="12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00" cy="36376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6792F2" w14:textId="77777777" w:rsidR="0000272B" w:rsidRPr="0000272B" w:rsidRDefault="0000272B" w:rsidP="0000272B">
                            <w:pPr>
                              <w:pStyle w:val="Heading3KS2"/>
                              <w:spacing w:line="276" w:lineRule="auto"/>
                            </w:pPr>
                            <w:r w:rsidRPr="0000272B">
                              <w:t>General Information</w:t>
                            </w:r>
                          </w:p>
                          <w:p w14:paraId="487D2129" w14:textId="77777777" w:rsidR="0000272B" w:rsidRPr="0000272B" w:rsidRDefault="0000272B" w:rsidP="0000272B">
                            <w:pPr>
                              <w:pStyle w:val="Heading4KS2"/>
                              <w:spacing w:line="276" w:lineRule="auto"/>
                              <w:rPr>
                                <w:rFonts w:ascii="Twinkl" w:hAnsi="Twinkl"/>
                              </w:rPr>
                            </w:pPr>
                          </w:p>
                          <w:p w14:paraId="036DF42B" w14:textId="77777777" w:rsidR="0000272B" w:rsidRPr="0000272B" w:rsidRDefault="0000272B" w:rsidP="0000272B">
                            <w:pPr>
                              <w:pStyle w:val="Heading4KS2"/>
                              <w:spacing w:line="276" w:lineRule="auto"/>
                              <w:rPr>
                                <w:rFonts w:ascii="Twinkl" w:hAnsi="Twinkl"/>
                              </w:rPr>
                            </w:pPr>
                            <w:r w:rsidRPr="0000272B">
                              <w:rPr>
                                <w:rFonts w:ascii="Twinkl" w:hAnsi="Twinkl"/>
                              </w:rPr>
                              <w:t>Weight:</w:t>
                            </w:r>
                          </w:p>
                          <w:p w14:paraId="2C3CDA08" w14:textId="77777777" w:rsidR="0000272B" w:rsidRPr="0000272B" w:rsidRDefault="0000272B" w:rsidP="0000272B">
                            <w:pPr>
                              <w:pStyle w:val="Heading4KS2"/>
                              <w:spacing w:line="276" w:lineRule="auto"/>
                              <w:rPr>
                                <w:rFonts w:ascii="Twinkl" w:hAnsi="Twinkl"/>
                              </w:rPr>
                            </w:pPr>
                          </w:p>
                          <w:p w14:paraId="35853887" w14:textId="77777777" w:rsidR="0000272B" w:rsidRPr="0000272B" w:rsidRDefault="0000272B" w:rsidP="0000272B">
                            <w:pPr>
                              <w:pStyle w:val="Heading4KS2"/>
                              <w:spacing w:line="276" w:lineRule="auto"/>
                              <w:rPr>
                                <w:rFonts w:ascii="Twinkl" w:hAnsi="Twinkl"/>
                              </w:rPr>
                            </w:pPr>
                            <w:r w:rsidRPr="0000272B">
                              <w:rPr>
                                <w:rFonts w:ascii="Twinkl" w:hAnsi="Twinkl"/>
                              </w:rPr>
                              <w:t>Height:</w:t>
                            </w:r>
                          </w:p>
                          <w:p w14:paraId="52D661CB" w14:textId="77777777" w:rsidR="0000272B" w:rsidRPr="0000272B" w:rsidRDefault="0000272B" w:rsidP="0000272B">
                            <w:pPr>
                              <w:pStyle w:val="Heading4KS2"/>
                              <w:spacing w:line="276" w:lineRule="auto"/>
                              <w:rPr>
                                <w:rFonts w:ascii="Twinkl" w:hAnsi="Twinkl"/>
                              </w:rPr>
                            </w:pPr>
                          </w:p>
                          <w:p w14:paraId="05727EEB" w14:textId="77777777" w:rsidR="0000272B" w:rsidRPr="0000272B" w:rsidRDefault="0000272B" w:rsidP="0000272B">
                            <w:pPr>
                              <w:pStyle w:val="Heading4KS2"/>
                              <w:spacing w:line="276" w:lineRule="auto"/>
                              <w:rPr>
                                <w:rFonts w:ascii="Twinkl" w:hAnsi="Twinkl"/>
                              </w:rPr>
                            </w:pPr>
                            <w:r w:rsidRPr="0000272B">
                              <w:rPr>
                                <w:rFonts w:ascii="Twinkl" w:hAnsi="Twinkl"/>
                              </w:rPr>
                              <w:t>Age:</w:t>
                            </w:r>
                          </w:p>
                          <w:p w14:paraId="147BAC81" w14:textId="77777777" w:rsidR="0000272B" w:rsidRPr="0000272B" w:rsidRDefault="0000272B" w:rsidP="0000272B">
                            <w:pPr>
                              <w:pStyle w:val="Heading4KS2"/>
                              <w:spacing w:line="276" w:lineRule="auto"/>
                              <w:rPr>
                                <w:rFonts w:ascii="Twinkl" w:hAnsi="Twinkl"/>
                              </w:rPr>
                            </w:pPr>
                          </w:p>
                          <w:p w14:paraId="67958E01" w14:textId="77777777" w:rsidR="0000272B" w:rsidRPr="0000272B" w:rsidRDefault="0000272B" w:rsidP="0000272B">
                            <w:pPr>
                              <w:pStyle w:val="Heading4KS2"/>
                              <w:spacing w:line="276" w:lineRule="auto"/>
                              <w:rPr>
                                <w:rFonts w:ascii="Twinkl" w:hAnsi="Twinkl"/>
                              </w:rPr>
                            </w:pPr>
                            <w:r w:rsidRPr="0000272B">
                              <w:rPr>
                                <w:rFonts w:ascii="Twinkl" w:hAnsi="Twinkl"/>
                              </w:rPr>
                              <w:t>Nickname:</w:t>
                            </w:r>
                          </w:p>
                          <w:p w14:paraId="6F759E97" w14:textId="77777777" w:rsidR="0000272B" w:rsidRPr="0000272B" w:rsidRDefault="0000272B" w:rsidP="0000272B">
                            <w:pPr>
                              <w:pStyle w:val="Heading4KS2"/>
                              <w:spacing w:line="276" w:lineRule="auto"/>
                              <w:rPr>
                                <w:rFonts w:ascii="Twinkl" w:hAnsi="Twinkl"/>
                              </w:rPr>
                            </w:pPr>
                          </w:p>
                          <w:p w14:paraId="2A5650CC" w14:textId="0E520C15" w:rsidR="0000272B" w:rsidRPr="0000272B" w:rsidRDefault="0000272B" w:rsidP="0000272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0272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Achievements/Records: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3563A1F" id="Text Box 6" o:spid="_x0000_s1032" type="#_x0000_t202" style="position:absolute;left:0;text-align:left;margin-left:213.8pt;margin-top:4pt;width:265pt;height:286.4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" filled="f" stroked="f" strokeweight=".5pt">
                <v:textbox>
                  <w:txbxContent>
                    <w:p w14:paraId="486792F2" w14:textId="77777777" w:rsidR="0000272B" w:rsidRPr="0000272B" w:rsidRDefault="0000272B" w:rsidP="0000272B">
                      <w:pPr>
                        <w:pStyle w:val="Heading3KS2"/>
                        <w:spacing w:line="276" w:lineRule="auto"/>
                      </w:pPr>
                      <w:r w:rsidRPr="0000272B">
                        <w:t>General Information</w:t>
                      </w:r>
                    </w:p>
                    <w:p w14:paraId="487D2129" w14:textId="77777777" w:rsidR="0000272B" w:rsidRPr="0000272B" w:rsidRDefault="0000272B" w:rsidP="0000272B">
                      <w:pPr>
                        <w:pStyle w:val="Heading4KS2"/>
                        <w:spacing w:line="276" w:lineRule="auto"/>
                        <w:rPr>
                          <w:rFonts w:ascii="Twinkl" w:hAnsi="Twinkl"/>
                        </w:rPr>
                      </w:pPr>
                    </w:p>
                    <w:p w14:paraId="036DF42B" w14:textId="77777777" w:rsidR="0000272B" w:rsidRPr="0000272B" w:rsidRDefault="0000272B" w:rsidP="0000272B">
                      <w:pPr>
                        <w:pStyle w:val="Heading4KS2"/>
                        <w:spacing w:line="276" w:lineRule="auto"/>
                        <w:rPr>
                          <w:rFonts w:ascii="Twinkl" w:hAnsi="Twinkl"/>
                        </w:rPr>
                      </w:pPr>
                      <w:r w:rsidRPr="0000272B">
                        <w:rPr>
                          <w:rFonts w:ascii="Twinkl" w:hAnsi="Twinkl"/>
                        </w:rPr>
                        <w:t>Weight:</w:t>
                      </w:r>
                    </w:p>
                    <w:p w14:paraId="2C3CDA08" w14:textId="77777777" w:rsidR="0000272B" w:rsidRPr="0000272B" w:rsidRDefault="0000272B" w:rsidP="0000272B">
                      <w:pPr>
                        <w:pStyle w:val="Heading4KS2"/>
                        <w:spacing w:line="276" w:lineRule="auto"/>
                        <w:rPr>
                          <w:rFonts w:ascii="Twinkl" w:hAnsi="Twinkl"/>
                        </w:rPr>
                      </w:pPr>
                    </w:p>
                    <w:p w14:paraId="35853887" w14:textId="77777777" w:rsidR="0000272B" w:rsidRPr="0000272B" w:rsidRDefault="0000272B" w:rsidP="0000272B">
                      <w:pPr>
                        <w:pStyle w:val="Heading4KS2"/>
                        <w:spacing w:line="276" w:lineRule="auto"/>
                        <w:rPr>
                          <w:rFonts w:ascii="Twinkl" w:hAnsi="Twinkl"/>
                        </w:rPr>
                      </w:pPr>
                      <w:r w:rsidRPr="0000272B">
                        <w:rPr>
                          <w:rFonts w:ascii="Twinkl" w:hAnsi="Twinkl"/>
                        </w:rPr>
                        <w:t>Height:</w:t>
                      </w:r>
                    </w:p>
                    <w:p w14:paraId="52D661CB" w14:textId="77777777" w:rsidR="0000272B" w:rsidRPr="0000272B" w:rsidRDefault="0000272B" w:rsidP="0000272B">
                      <w:pPr>
                        <w:pStyle w:val="Heading4KS2"/>
                        <w:spacing w:line="276" w:lineRule="auto"/>
                        <w:rPr>
                          <w:rFonts w:ascii="Twinkl" w:hAnsi="Twinkl"/>
                        </w:rPr>
                      </w:pPr>
                    </w:p>
                    <w:p w14:paraId="05727EEB" w14:textId="77777777" w:rsidR="0000272B" w:rsidRPr="0000272B" w:rsidRDefault="0000272B" w:rsidP="0000272B">
                      <w:pPr>
                        <w:pStyle w:val="Heading4KS2"/>
                        <w:spacing w:line="276" w:lineRule="auto"/>
                        <w:rPr>
                          <w:rFonts w:ascii="Twinkl" w:hAnsi="Twinkl"/>
                        </w:rPr>
                      </w:pPr>
                      <w:r w:rsidRPr="0000272B">
                        <w:rPr>
                          <w:rFonts w:ascii="Twinkl" w:hAnsi="Twinkl"/>
                        </w:rPr>
                        <w:t>Age:</w:t>
                      </w:r>
                    </w:p>
                    <w:p w14:paraId="147BAC81" w14:textId="77777777" w:rsidR="0000272B" w:rsidRPr="0000272B" w:rsidRDefault="0000272B" w:rsidP="0000272B">
                      <w:pPr>
                        <w:pStyle w:val="Heading4KS2"/>
                        <w:spacing w:line="276" w:lineRule="auto"/>
                        <w:rPr>
                          <w:rFonts w:ascii="Twinkl" w:hAnsi="Twinkl"/>
                        </w:rPr>
                      </w:pPr>
                    </w:p>
                    <w:p w14:paraId="67958E01" w14:textId="77777777" w:rsidR="0000272B" w:rsidRPr="0000272B" w:rsidRDefault="0000272B" w:rsidP="0000272B">
                      <w:pPr>
                        <w:pStyle w:val="Heading4KS2"/>
                        <w:spacing w:line="276" w:lineRule="auto"/>
                        <w:rPr>
                          <w:rFonts w:ascii="Twinkl" w:hAnsi="Twinkl"/>
                        </w:rPr>
                      </w:pPr>
                      <w:r w:rsidRPr="0000272B">
                        <w:rPr>
                          <w:rFonts w:ascii="Twinkl" w:hAnsi="Twinkl"/>
                        </w:rPr>
                        <w:t>Nickname:</w:t>
                      </w:r>
                    </w:p>
                    <w:p w14:paraId="6F759E97" w14:textId="77777777" w:rsidR="0000272B" w:rsidRPr="0000272B" w:rsidRDefault="0000272B" w:rsidP="0000272B">
                      <w:pPr>
                        <w:pStyle w:val="Heading4KS2"/>
                        <w:spacing w:line="276" w:lineRule="auto"/>
                        <w:rPr>
                          <w:rFonts w:ascii="Twinkl" w:hAnsi="Twinkl"/>
                        </w:rPr>
                      </w:pPr>
                    </w:p>
                    <w:p w14:paraId="2A5650CC" w14:textId="0E520C15" w:rsidR="0000272B" w:rsidRPr="0000272B" w:rsidRDefault="0000272B" w:rsidP="0000272B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00272B">
                        <w:rPr>
                          <w:b/>
                          <w:bCs/>
                          <w:sz w:val="28"/>
                          <w:szCs w:val="28"/>
                        </w:rPr>
                        <w:t>Achievements/Records: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877BA06" w14:textId="749127B3" w:rsidR="009E4127" w:rsidRPr="009E4127" w:rsidRDefault="009E4127" w:rsidP="009E4127"/>
    <w:p w14:paraId="04285612" w14:textId="77777777" w:rsidR="009E4127" w:rsidRPr="009E4127" w:rsidRDefault="009E4127" w:rsidP="009E4127"/>
    <w:p w14:paraId="1A7A9482" w14:textId="77777777" w:rsidR="009E4127" w:rsidRPr="009E4127" w:rsidRDefault="009E4127" w:rsidP="009E4127"/>
    <w:p w14:paraId="6B9FF9E5" w14:textId="77777777" w:rsidR="009E4127" w:rsidRPr="009E4127" w:rsidRDefault="009E4127" w:rsidP="009E4127"/>
    <w:p w14:paraId="7342A8A5" w14:textId="77777777" w:rsidR="009E4127" w:rsidRPr="009E4127" w:rsidRDefault="009E4127" w:rsidP="009E4127"/>
    <w:p w14:paraId="5F4CB5DB" w14:textId="77777777" w:rsidR="009E4127" w:rsidRPr="009E4127" w:rsidRDefault="009E4127" w:rsidP="009E4127"/>
    <w:p w14:paraId="1CE96C66" w14:textId="77777777" w:rsidR="009E4127" w:rsidRPr="009E4127" w:rsidRDefault="009E4127" w:rsidP="009E4127"/>
    <w:p w14:paraId="41F056BA" w14:textId="77777777" w:rsidR="009E4127" w:rsidRPr="009E4127" w:rsidRDefault="009E4127" w:rsidP="009E4127"/>
    <w:p w14:paraId="3C3BF6F6" w14:textId="77777777" w:rsidR="009E4127" w:rsidRPr="009E4127" w:rsidRDefault="009E4127" w:rsidP="009E4127"/>
    <w:p w14:paraId="637E0997" w14:textId="77777777" w:rsidR="009E4127" w:rsidRDefault="009E4127" w:rsidP="009E4127"/>
    <w:p w14:paraId="7542D7F8" w14:textId="3D5D2E98" w:rsidR="009E4127" w:rsidRDefault="0000272B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9DEC9F" wp14:editId="178FBCEC">
                <wp:simplePos x="0" y="0"/>
                <wp:positionH relativeFrom="margin">
                  <wp:posOffset>3485623</wp:posOffset>
                </wp:positionH>
                <wp:positionV relativeFrom="paragraph">
                  <wp:posOffset>176002</wp:posOffset>
                </wp:positionV>
                <wp:extent cx="3365770" cy="1704989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770" cy="170498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A14E9C" w14:textId="77777777" w:rsidR="0000272B" w:rsidRDefault="0000272B" w:rsidP="0000272B">
                            <w:pPr>
                              <w:pStyle w:val="Heading3KS2"/>
                            </w:pPr>
                            <w:r>
                              <w:t>I chose this sports star because…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002"/>
                            </w:tblGrid>
                            <w:tr w:rsidR="0000272B" w14:paraId="7B36FE56" w14:textId="77777777" w:rsidTr="0000272B">
                              <w:tc>
                                <w:tcPr>
                                  <w:tcW w:w="5007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557B6DFA" w14:textId="77777777" w:rsidR="0000272B" w:rsidRDefault="0000272B" w:rsidP="0000272B"/>
                              </w:tc>
                            </w:tr>
                            <w:tr w:rsidR="0000272B" w14:paraId="2474F18A" w14:textId="77777777" w:rsidTr="0000272B">
                              <w:tc>
                                <w:tcPr>
                                  <w:tcW w:w="500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7C82660" w14:textId="77777777" w:rsidR="0000272B" w:rsidRDefault="0000272B" w:rsidP="0000272B"/>
                              </w:tc>
                            </w:tr>
                            <w:tr w:rsidR="0000272B" w14:paraId="33C1164C" w14:textId="77777777" w:rsidTr="0000272B">
                              <w:tc>
                                <w:tcPr>
                                  <w:tcW w:w="500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5630B9B" w14:textId="77777777" w:rsidR="0000272B" w:rsidRDefault="0000272B" w:rsidP="0000272B"/>
                              </w:tc>
                            </w:tr>
                            <w:tr w:rsidR="0000272B" w14:paraId="2277031F" w14:textId="77777777" w:rsidTr="0000272B">
                              <w:tc>
                                <w:tcPr>
                                  <w:tcW w:w="500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181250C" w14:textId="77777777" w:rsidR="0000272B" w:rsidRDefault="0000272B" w:rsidP="0000272B"/>
                              </w:tc>
                            </w:tr>
                            <w:tr w:rsidR="0000272B" w14:paraId="2DCC9038" w14:textId="77777777" w:rsidTr="0000272B">
                              <w:tc>
                                <w:tcPr>
                                  <w:tcW w:w="5007" w:type="dxa"/>
                                </w:tcPr>
                                <w:p w14:paraId="4ABF73DC" w14:textId="77777777" w:rsidR="0000272B" w:rsidRDefault="0000272B" w:rsidP="0000272B"/>
                              </w:tc>
                            </w:tr>
                          </w:tbl>
                          <w:p w14:paraId="0560AF81" w14:textId="77777777" w:rsidR="0000272B" w:rsidRDefault="0000272B" w:rsidP="000027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DEC9F" id="Text Box 8" o:spid="_x0000_s1033" type="#_x0000_t202" style="position:absolute;left:0;text-align:left;margin-left:274.45pt;margin-top:13.85pt;width:265pt;height:134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" filled="f" stroked="f" strokeweight=".5pt">
                <v:textbox>
                  <w:txbxContent>
                    <w:p w14:paraId="1DA14E9C" w14:textId="77777777" w:rsidR="0000272B" w:rsidRDefault="0000272B" w:rsidP="0000272B">
                      <w:pPr>
                        <w:pStyle w:val="Heading3KS2"/>
                      </w:pPr>
                      <w:r>
                        <w:t>I chose this sports star because…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002"/>
                      </w:tblGrid>
                      <w:tr w:rsidR="0000272B" w14:paraId="7B36FE56" w14:textId="77777777" w:rsidTr="0000272B">
                        <w:tc>
                          <w:tcPr>
                            <w:tcW w:w="5007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557B6DFA" w14:textId="77777777" w:rsidR="0000272B" w:rsidRDefault="0000272B" w:rsidP="0000272B"/>
                        </w:tc>
                      </w:tr>
                      <w:tr w:rsidR="0000272B" w14:paraId="2474F18A" w14:textId="77777777" w:rsidTr="0000272B">
                        <w:tc>
                          <w:tcPr>
                            <w:tcW w:w="500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7C82660" w14:textId="77777777" w:rsidR="0000272B" w:rsidRDefault="0000272B" w:rsidP="0000272B"/>
                        </w:tc>
                      </w:tr>
                      <w:tr w:rsidR="0000272B" w14:paraId="33C1164C" w14:textId="77777777" w:rsidTr="0000272B">
                        <w:tc>
                          <w:tcPr>
                            <w:tcW w:w="500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5630B9B" w14:textId="77777777" w:rsidR="0000272B" w:rsidRDefault="0000272B" w:rsidP="0000272B"/>
                        </w:tc>
                      </w:tr>
                      <w:tr w:rsidR="0000272B" w14:paraId="2277031F" w14:textId="77777777" w:rsidTr="0000272B">
                        <w:tc>
                          <w:tcPr>
                            <w:tcW w:w="500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181250C" w14:textId="77777777" w:rsidR="0000272B" w:rsidRDefault="0000272B" w:rsidP="0000272B"/>
                        </w:tc>
                      </w:tr>
                      <w:tr w:rsidR="0000272B" w14:paraId="2DCC9038" w14:textId="77777777" w:rsidTr="0000272B">
                        <w:tc>
                          <w:tcPr>
                            <w:tcW w:w="5007" w:type="dxa"/>
                          </w:tcPr>
                          <w:p w14:paraId="4ABF73DC" w14:textId="77777777" w:rsidR="0000272B" w:rsidRDefault="0000272B" w:rsidP="0000272B"/>
                        </w:tc>
                      </w:tr>
                    </w:tbl>
                    <w:p w14:paraId="0560AF81" w14:textId="77777777" w:rsidR="0000272B" w:rsidRDefault="0000272B" w:rsidP="0000272B"/>
                  </w:txbxContent>
                </v:textbox>
                <w10:wrap anchorx="margin"/>
              </v:shape>
            </w:pict>
          </mc:Fallback>
        </mc:AlternateContent>
      </w:r>
    </w:p>
    <w:p w14:paraId="20643770" w14:textId="6502F425" w:rsidR="00B8626B" w:rsidRPr="009E4127" w:rsidRDefault="00B8626B" w:rsidP="009E4127"/>
    <w:sectPr w:rsidR="00B8626B" w:rsidRPr="009E4127" w:rsidSect="00B8626B">
      <w:headerReference w:type="default" r:id="rId8"/>
      <w:footerReference w:type="default" r:id="rId9"/>
      <w:pgSz w:w="11906" w:h="16838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355783" w14:textId="77777777" w:rsidR="007D5DBA" w:rsidRDefault="007D5DBA" w:rsidP="00DD5720">
      <w:r>
        <w:separator/>
      </w:r>
    </w:p>
  </w:endnote>
  <w:endnote w:type="continuationSeparator" w:id="0">
    <w:p w14:paraId="48B96BA7" w14:textId="77777777" w:rsidR="007D5DBA" w:rsidRDefault="007D5DBA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A214F5D-CC3F-4472-9326-4FDB4D3DF362}"/>
    <w:embedBold r:id="rId2" w:fontKey="{85BFEF95-3349-432E-AC82-F62F6F8B65E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7FB1409D-D48D-41CB-AF79-6E939C3E88A4}"/>
    <w:embedBold r:id="rId4" w:fontKey="{5DCEB14B-8EEA-4BD5-9553-064299F5BEDF}"/>
    <w:embedItalic r:id="rId5" w:fontKey="{D4267B4E-152B-4A5E-9252-082A13BEF2E7}"/>
  </w:font>
  <w:font w:name="Sassoon Infant Rg">
    <w:altName w:val="Calibri"/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167CAFFA-C6D9-444F-BF3B-F3ED092A87D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743074" w14:textId="77777777" w:rsidR="008C227E" w:rsidRDefault="008C227E" w:rsidP="009E4127">
    <w:pPr>
      <w:pStyle w:val="Header"/>
    </w:pPr>
  </w:p>
  <w:p w14:paraId="22739282" w14:textId="77777777" w:rsidR="00ED71A2" w:rsidRDefault="00ED71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AF7DA6" w14:textId="77777777" w:rsidR="007D5DBA" w:rsidRDefault="007D5DBA" w:rsidP="00DD5720">
      <w:r>
        <w:separator/>
      </w:r>
    </w:p>
  </w:footnote>
  <w:footnote w:type="continuationSeparator" w:id="0">
    <w:p w14:paraId="19E42A03" w14:textId="77777777" w:rsidR="007D5DBA" w:rsidRDefault="007D5DBA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33260" w14:textId="77777777" w:rsidR="00F32ED1" w:rsidRDefault="0077290C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3522A91" wp14:editId="2B711F3E">
          <wp:simplePos x="0" y="0"/>
          <wp:positionH relativeFrom="page">
            <wp:posOffset>5416</wp:posOffset>
          </wp:positionH>
          <wp:positionV relativeFrom="page">
            <wp:posOffset>0</wp:posOffset>
          </wp:positionV>
          <wp:extent cx="7549166" cy="10683023"/>
          <wp:effectExtent l="0" t="0" r="0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166" cy="106830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E906B96" w14:textId="77777777" w:rsidR="00F32ED1" w:rsidRDefault="00F32E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TrueTypeFonts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72B"/>
    <w:rsid w:val="0000272B"/>
    <w:rsid w:val="00025835"/>
    <w:rsid w:val="0003405A"/>
    <w:rsid w:val="00067C79"/>
    <w:rsid w:val="000F227B"/>
    <w:rsid w:val="000F793E"/>
    <w:rsid w:val="0015633C"/>
    <w:rsid w:val="00173124"/>
    <w:rsid w:val="00190479"/>
    <w:rsid w:val="001A77E0"/>
    <w:rsid w:val="001B7D7D"/>
    <w:rsid w:val="001E2157"/>
    <w:rsid w:val="00221EB6"/>
    <w:rsid w:val="00254D95"/>
    <w:rsid w:val="003118CF"/>
    <w:rsid w:val="00326698"/>
    <w:rsid w:val="00344899"/>
    <w:rsid w:val="00364F40"/>
    <w:rsid w:val="00390382"/>
    <w:rsid w:val="003A6A65"/>
    <w:rsid w:val="003C0267"/>
    <w:rsid w:val="00411653"/>
    <w:rsid w:val="00412284"/>
    <w:rsid w:val="004E5017"/>
    <w:rsid w:val="004F0EE8"/>
    <w:rsid w:val="005144BA"/>
    <w:rsid w:val="00522CBD"/>
    <w:rsid w:val="00553E0E"/>
    <w:rsid w:val="005A3494"/>
    <w:rsid w:val="005C4467"/>
    <w:rsid w:val="005D1993"/>
    <w:rsid w:val="00601AF5"/>
    <w:rsid w:val="00633A95"/>
    <w:rsid w:val="006C359E"/>
    <w:rsid w:val="006D108B"/>
    <w:rsid w:val="00701F5D"/>
    <w:rsid w:val="00763739"/>
    <w:rsid w:val="0077290C"/>
    <w:rsid w:val="007D5DBA"/>
    <w:rsid w:val="00872C5C"/>
    <w:rsid w:val="00874EB6"/>
    <w:rsid w:val="00886FE1"/>
    <w:rsid w:val="008B1227"/>
    <w:rsid w:val="008C138D"/>
    <w:rsid w:val="008C227E"/>
    <w:rsid w:val="00956408"/>
    <w:rsid w:val="0098564A"/>
    <w:rsid w:val="0099473A"/>
    <w:rsid w:val="009C47B0"/>
    <w:rsid w:val="009D6608"/>
    <w:rsid w:val="009E4127"/>
    <w:rsid w:val="009F5EEC"/>
    <w:rsid w:val="00A00327"/>
    <w:rsid w:val="00A72ECB"/>
    <w:rsid w:val="00AC3604"/>
    <w:rsid w:val="00B8626B"/>
    <w:rsid w:val="00CA3011"/>
    <w:rsid w:val="00CC0F47"/>
    <w:rsid w:val="00CE75AA"/>
    <w:rsid w:val="00CF513F"/>
    <w:rsid w:val="00D90104"/>
    <w:rsid w:val="00DD5720"/>
    <w:rsid w:val="00E1404D"/>
    <w:rsid w:val="00E1443E"/>
    <w:rsid w:val="00E376AA"/>
    <w:rsid w:val="00E62A7F"/>
    <w:rsid w:val="00E63009"/>
    <w:rsid w:val="00E90743"/>
    <w:rsid w:val="00E92000"/>
    <w:rsid w:val="00EB6D1C"/>
    <w:rsid w:val="00ED71A2"/>
    <w:rsid w:val="00F32ED1"/>
    <w:rsid w:val="00F3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B2A63D"/>
  <w15:chartTrackingRefBased/>
  <w15:docId w15:val="{1FE59AEE-4DAB-403D-8165-3BC0F127B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Heading1KS2">
    <w:name w:val="Heading 1 (KS2)"/>
    <w:basedOn w:val="Normal"/>
    <w:uiPriority w:val="99"/>
    <w:rsid w:val="0000272B"/>
    <w:pPr>
      <w:spacing w:after="170" w:line="288" w:lineRule="auto"/>
      <w:jc w:val="center"/>
    </w:pPr>
    <w:rPr>
      <w:b/>
      <w:bCs/>
      <w:color w:val="050505"/>
      <w:sz w:val="66"/>
      <w:szCs w:val="66"/>
    </w:rPr>
  </w:style>
  <w:style w:type="paragraph" w:customStyle="1" w:styleId="Heading3KS2">
    <w:name w:val="Heading 3 (KS2)"/>
    <w:basedOn w:val="Normal"/>
    <w:uiPriority w:val="99"/>
    <w:rsid w:val="0000272B"/>
    <w:pPr>
      <w:spacing w:before="57" w:after="0" w:line="320" w:lineRule="atLeast"/>
    </w:pPr>
    <w:rPr>
      <w:b/>
      <w:bCs/>
      <w:color w:val="050505"/>
      <w:sz w:val="28"/>
      <w:szCs w:val="28"/>
    </w:rPr>
  </w:style>
  <w:style w:type="paragraph" w:customStyle="1" w:styleId="Heading4KS2">
    <w:name w:val="Heading 4 (KS2)"/>
    <w:basedOn w:val="Heading3KS2"/>
    <w:uiPriority w:val="99"/>
    <w:rsid w:val="0000272B"/>
    <w:rPr>
      <w:rFonts w:ascii="Twinkl SemiBold" w:hAnsi="Twinkl SemiBold" w:cs="Twinkl SemiBold"/>
    </w:rPr>
  </w:style>
  <w:style w:type="table" w:styleId="TableGrid">
    <w:name w:val="Table Grid"/>
    <w:basedOn w:val="TableNormal"/>
    <w:uiPriority w:val="99"/>
    <w:rsid w:val="000027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Resources%20-%20Resource%20Creation%20Tools\%23Action%20Templates\General\Activity%20Sheet%20Template\%23Word\Multipage%20-%20Unlinked%20Footers\Blank\Portrait\Activity%20Sheet%20Template%20Portrait%201%20Pag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34750-D491-4212-A81C-5ADC37FBC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Portrait 1 Page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Twinkl-A2</dc:creator>
  <cp:keywords/>
  <dc:description/>
  <cp:lastModifiedBy>Simone Tissot</cp:lastModifiedBy>
  <cp:revision>2</cp:revision>
  <cp:lastPrinted>2014-02-20T09:55:00Z</cp:lastPrinted>
  <dcterms:created xsi:type="dcterms:W3CDTF">2020-06-19T07:49:00Z</dcterms:created>
  <dcterms:modified xsi:type="dcterms:W3CDTF">2020-06-19T07:49:00Z</dcterms:modified>
</cp:coreProperties>
</file>