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50B58" w14:textId="77777777" w:rsidR="0034601D" w:rsidRPr="00CB2D9A" w:rsidRDefault="00CB2D9A" w:rsidP="00CB2D9A">
      <w:pPr>
        <w:ind w:left="684"/>
        <w:jc w:val="center"/>
        <w:rPr>
          <w:rFonts w:ascii="HfW cursive top loops" w:hAnsi="HfW cursive top loops"/>
          <w:b/>
          <w:sz w:val="56"/>
        </w:rPr>
      </w:pPr>
      <w:r>
        <w:rPr>
          <w:rFonts w:ascii="HfW cursive top loops" w:hAnsi="HfW cursive top loops"/>
          <w:noProof/>
          <w:lang w:bidi="ar-SA"/>
        </w:rPr>
        <w:drawing>
          <wp:anchor distT="0" distB="0" distL="114300" distR="114300" simplePos="0" relativeHeight="251678720" behindDoc="0" locked="0" layoutInCell="1" allowOverlap="1" wp14:anchorId="4025AC37" wp14:editId="004C9DDD">
            <wp:simplePos x="0" y="0"/>
            <wp:positionH relativeFrom="column">
              <wp:posOffset>74930</wp:posOffset>
            </wp:positionH>
            <wp:positionV relativeFrom="paragraph">
              <wp:posOffset>-100643</wp:posOffset>
            </wp:positionV>
            <wp:extent cx="461099" cy="586853"/>
            <wp:effectExtent l="0" t="0" r="0" b="381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infield 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99" cy="5868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601D" w:rsidRPr="00CB2D9A">
        <w:rPr>
          <w:rFonts w:ascii="HfW cursive top loops" w:hAnsi="HfW cursive top loops"/>
          <w:b/>
          <w:color w:val="292526"/>
          <w:sz w:val="56"/>
        </w:rPr>
        <w:t>School Council Application Form</w:t>
      </w:r>
    </w:p>
    <w:p w14:paraId="0FD1000B" w14:textId="77777777" w:rsidR="00CB2D9A" w:rsidRDefault="00CB2D9A" w:rsidP="00CB2D9A">
      <w:pPr>
        <w:pStyle w:val="BodyText"/>
        <w:ind w:left="106" w:right="3"/>
        <w:jc w:val="center"/>
        <w:rPr>
          <w:rFonts w:ascii="HfW cursive top loops" w:hAnsi="HfW cursive top loops"/>
          <w:color w:val="292526"/>
        </w:rPr>
      </w:pPr>
      <w:r>
        <w:rPr>
          <w:rFonts w:ascii="HfW cursive top loops" w:hAnsi="HfW cursive top loops"/>
          <w:color w:val="292526"/>
        </w:rPr>
        <w:t>Are you ready to help run our school?</w:t>
      </w:r>
    </w:p>
    <w:p w14:paraId="5FFB6E00" w14:textId="77777777" w:rsidR="0034601D" w:rsidRDefault="00CB2D9A" w:rsidP="00CB2D9A">
      <w:pPr>
        <w:pStyle w:val="BodyText"/>
        <w:ind w:left="106" w:right="3"/>
        <w:jc w:val="center"/>
        <w:rPr>
          <w:rFonts w:ascii="HfW cursive top loops" w:hAnsi="HfW cursive top loops"/>
          <w:color w:val="292526"/>
        </w:rPr>
      </w:pPr>
      <w:r>
        <w:rPr>
          <w:rFonts w:ascii="HfW cursive top loops" w:hAnsi="HfW cursive top loops"/>
          <w:color w:val="292526"/>
        </w:rPr>
        <w:t>Do you have ideas and passion to make our school even better?</w:t>
      </w:r>
    </w:p>
    <w:p w14:paraId="4BB7E531" w14:textId="77777777" w:rsidR="00CB2D9A" w:rsidRPr="00CB2D9A" w:rsidRDefault="00CB2D9A" w:rsidP="00CB2D9A">
      <w:pPr>
        <w:pStyle w:val="BodyText"/>
        <w:ind w:left="106" w:right="3"/>
        <w:jc w:val="center"/>
        <w:rPr>
          <w:rFonts w:ascii="HfW cursive top loops" w:hAnsi="HfW cursive top loops"/>
        </w:rPr>
      </w:pPr>
    </w:p>
    <w:tbl>
      <w:tblPr>
        <w:tblStyle w:val="TableGrid"/>
        <w:tblW w:w="0" w:type="auto"/>
        <w:tblInd w:w="106" w:type="dxa"/>
        <w:tblLook w:val="04A0" w:firstRow="1" w:lastRow="0" w:firstColumn="1" w:lastColumn="0" w:noHBand="0" w:noVBand="1"/>
      </w:tblPr>
      <w:tblGrid>
        <w:gridCol w:w="5328"/>
        <w:gridCol w:w="5328"/>
      </w:tblGrid>
      <w:tr w:rsidR="00CB2D9A" w14:paraId="794E8C96" w14:textId="77777777" w:rsidTr="00CB2D9A">
        <w:tc>
          <w:tcPr>
            <w:tcW w:w="5381" w:type="dxa"/>
          </w:tcPr>
          <w:p w14:paraId="68E077EB" w14:textId="77777777" w:rsidR="00CB2D9A" w:rsidRDefault="00CB2D9A" w:rsidP="00CB2D9A">
            <w:pPr>
              <w:pStyle w:val="BodyText"/>
              <w:tabs>
                <w:tab w:val="left" w:pos="10879"/>
              </w:tabs>
              <w:rPr>
                <w:rFonts w:ascii="HfW cursive top loops" w:hAnsi="HfW cursive top loops"/>
                <w:color w:val="292526"/>
              </w:rPr>
            </w:pPr>
            <w:r>
              <w:rPr>
                <w:rFonts w:ascii="HfW cursive top loops" w:hAnsi="HfW cursive top loops"/>
                <w:color w:val="292526"/>
              </w:rPr>
              <w:t>Name</w:t>
            </w:r>
          </w:p>
        </w:tc>
        <w:tc>
          <w:tcPr>
            <w:tcW w:w="5381" w:type="dxa"/>
          </w:tcPr>
          <w:p w14:paraId="06655A86" w14:textId="77777777" w:rsidR="00CB2D9A" w:rsidRDefault="00CB2D9A" w:rsidP="00CB2D9A">
            <w:pPr>
              <w:pStyle w:val="BodyText"/>
              <w:tabs>
                <w:tab w:val="left" w:pos="10879"/>
              </w:tabs>
              <w:rPr>
                <w:rFonts w:ascii="HfW cursive top loops" w:hAnsi="HfW cursive top loops"/>
                <w:color w:val="292526"/>
              </w:rPr>
            </w:pPr>
            <w:r>
              <w:rPr>
                <w:rFonts w:ascii="HfW cursive top loops" w:hAnsi="HfW cursive top loops"/>
                <w:color w:val="292526"/>
              </w:rPr>
              <w:t>Class</w:t>
            </w:r>
          </w:p>
        </w:tc>
      </w:tr>
    </w:tbl>
    <w:p w14:paraId="55744263" w14:textId="77777777" w:rsidR="00CB2D9A" w:rsidRDefault="00CB2D9A" w:rsidP="00CB2D9A">
      <w:pPr>
        <w:pStyle w:val="BodyText"/>
        <w:tabs>
          <w:tab w:val="left" w:pos="10879"/>
        </w:tabs>
        <w:ind w:left="106"/>
        <w:rPr>
          <w:rFonts w:ascii="HfW cursive top loops" w:hAnsi="HfW cursive top loops"/>
          <w:color w:val="292526"/>
        </w:rPr>
      </w:pPr>
    </w:p>
    <w:p w14:paraId="28A429D9" w14:textId="6A1271C2" w:rsidR="0034601D" w:rsidRDefault="0034601D" w:rsidP="001D26A7">
      <w:pPr>
        <w:pStyle w:val="BodyText"/>
        <w:tabs>
          <w:tab w:val="left" w:pos="10879"/>
        </w:tabs>
        <w:ind w:left="106"/>
        <w:rPr>
          <w:rFonts w:ascii="HfW cursive top loops" w:hAnsi="HfW cursive top loops"/>
          <w:color w:val="292526"/>
          <w:spacing w:val="-7"/>
        </w:rPr>
      </w:pPr>
      <w:r w:rsidRPr="00CB2D9A">
        <w:rPr>
          <w:rFonts w:ascii="HfW cursive top loops" w:hAnsi="HfW cursive top loops"/>
          <w:color w:val="292526"/>
        </w:rPr>
        <w:t>Why do you want to be a school</w:t>
      </w:r>
      <w:r w:rsidRPr="00CB2D9A">
        <w:rPr>
          <w:rFonts w:ascii="HfW cursive top loops" w:hAnsi="HfW cursive top loops"/>
          <w:color w:val="292526"/>
          <w:spacing w:val="-5"/>
        </w:rPr>
        <w:t xml:space="preserve"> </w:t>
      </w:r>
      <w:r w:rsidRPr="00CB2D9A">
        <w:rPr>
          <w:rFonts w:ascii="HfW cursive top loops" w:hAnsi="HfW cursive top loops"/>
          <w:color w:val="292526"/>
        </w:rPr>
        <w:t>councillor?</w:t>
      </w:r>
      <w:r w:rsidRPr="00CB2D9A">
        <w:rPr>
          <w:rFonts w:ascii="HfW cursive top loops" w:hAnsi="HfW cursive top loops"/>
          <w:color w:val="292526"/>
          <w:spacing w:val="-7"/>
        </w:rPr>
        <w:t xml:space="preserve"> </w:t>
      </w:r>
      <w:r w:rsidR="001D26A7">
        <w:rPr>
          <w:rFonts w:ascii="HfW cursive top loops" w:hAnsi="HfW cursive top loops"/>
          <w:noProof/>
          <w:color w:val="292526"/>
        </w:rPr>
        <mc:AlternateContent>
          <mc:Choice Requires="wps">
            <w:drawing>
              <wp:inline distT="0" distB="0" distL="0" distR="0" wp14:anchorId="294219BF" wp14:editId="79183D02">
                <wp:extent cx="6840220" cy="1834334"/>
                <wp:effectExtent l="0" t="0" r="17780" b="13970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220" cy="18343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5A61FF" id="Rectangle 2" o:spid="_x0000_s1026" style="width:538.6pt;height:14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" fillcolor="white [3201]" strokecolor="#1c1c1c [3200]" strokeweight="1pt">
                <w10:anchorlock/>
              </v:rect>
            </w:pict>
          </mc:Fallback>
        </mc:AlternateContent>
      </w:r>
    </w:p>
    <w:p w14:paraId="51C2C298" w14:textId="77777777" w:rsidR="001D26A7" w:rsidRPr="00CB2D9A" w:rsidRDefault="001D26A7" w:rsidP="001D26A7">
      <w:pPr>
        <w:pStyle w:val="BodyText"/>
        <w:tabs>
          <w:tab w:val="left" w:pos="10879"/>
        </w:tabs>
        <w:ind w:left="106"/>
        <w:rPr>
          <w:rFonts w:ascii="HfW cursive top loops" w:hAnsi="HfW cursive top loops"/>
          <w:sz w:val="17"/>
        </w:rPr>
      </w:pPr>
    </w:p>
    <w:p w14:paraId="3CE63729" w14:textId="6500B31B" w:rsidR="0034601D" w:rsidRPr="00CB2D9A" w:rsidRDefault="001B46DF" w:rsidP="00CB2D9A">
      <w:pPr>
        <w:pStyle w:val="BodyText"/>
        <w:tabs>
          <w:tab w:val="left" w:pos="10879"/>
        </w:tabs>
        <w:ind w:left="106"/>
        <w:rPr>
          <w:rFonts w:ascii="HfW cursive top loops" w:hAnsi="HfW cursive top loops"/>
        </w:rPr>
      </w:pPr>
      <w:r>
        <w:rPr>
          <w:rFonts w:ascii="HfW cursive top loops" w:hAnsi="HfW cursive top loops"/>
          <w:color w:val="292526"/>
        </w:rPr>
        <w:t>What do you want to improve in our school?</w:t>
      </w:r>
      <w:r w:rsidR="001D26A7" w:rsidRPr="001D26A7">
        <w:rPr>
          <w:rFonts w:ascii="HfW cursive top loops" w:hAnsi="HfW cursive top loops"/>
          <w:noProof/>
          <w:color w:val="292526"/>
        </w:rPr>
        <w:t xml:space="preserve"> </w:t>
      </w:r>
      <w:r w:rsidR="001D26A7">
        <w:rPr>
          <w:rFonts w:ascii="HfW cursive top loops" w:hAnsi="HfW cursive top loops"/>
          <w:noProof/>
          <w:color w:val="292526"/>
        </w:rPr>
        <mc:AlternateContent>
          <mc:Choice Requires="wps">
            <w:drawing>
              <wp:inline distT="0" distB="0" distL="0" distR="0" wp14:anchorId="1098AB64" wp14:editId="2D93383A">
                <wp:extent cx="6840220" cy="1833880"/>
                <wp:effectExtent l="0" t="0" r="17780" b="13970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220" cy="1833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83B65A" id="Rectangle 1" o:spid="_x0000_s1026" style="width:538.6pt;height:14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" fillcolor="white [3201]" strokecolor="#1c1c1c [3200]" strokeweight="1pt">
                <w10:anchorlock/>
              </v:rect>
            </w:pict>
          </mc:Fallback>
        </mc:AlternateContent>
      </w:r>
    </w:p>
    <w:p w14:paraId="33BD1C45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38"/>
        </w:rPr>
      </w:pPr>
    </w:p>
    <w:p w14:paraId="3860AF22" w14:textId="7556CE3F" w:rsidR="00CB2D9A" w:rsidRDefault="001B46DF" w:rsidP="001D26A7">
      <w:pPr>
        <w:pStyle w:val="BodyText"/>
        <w:tabs>
          <w:tab w:val="left" w:pos="10879"/>
        </w:tabs>
        <w:ind w:left="106"/>
        <w:rPr>
          <w:rFonts w:ascii="HfW cursive top loops" w:hAnsi="HfW cursive top loops"/>
          <w:color w:val="292526"/>
          <w:u w:color="292526"/>
        </w:rPr>
      </w:pPr>
      <w:r>
        <w:rPr>
          <w:rFonts w:ascii="HfW cursive top loops" w:hAnsi="HfW cursive top loops"/>
          <w:color w:val="292526"/>
          <w:u w:color="292526"/>
        </w:rPr>
        <w:t xml:space="preserve">What do you want to achieve this year and how will you do this? </w:t>
      </w:r>
    </w:p>
    <w:p w14:paraId="1E3346B7" w14:textId="302CAFD3" w:rsidR="001D26A7" w:rsidRPr="00CB2D9A" w:rsidRDefault="001D26A7" w:rsidP="001D26A7">
      <w:pPr>
        <w:pStyle w:val="BodyText"/>
        <w:tabs>
          <w:tab w:val="left" w:pos="10879"/>
        </w:tabs>
        <w:ind w:left="106"/>
        <w:rPr>
          <w:rFonts w:ascii="HfW cursive top loops" w:hAnsi="HfW cursive top loops"/>
          <w:sz w:val="17"/>
        </w:rPr>
      </w:pPr>
      <w:r>
        <w:rPr>
          <w:rFonts w:ascii="HfW cursive top loops" w:hAnsi="HfW cursive top loops"/>
          <w:noProof/>
          <w:color w:val="292526"/>
        </w:rPr>
        <mc:AlternateContent>
          <mc:Choice Requires="wps">
            <w:drawing>
              <wp:inline distT="0" distB="0" distL="0" distR="0" wp14:anchorId="3D620739" wp14:editId="34EF6E89">
                <wp:extent cx="6840220" cy="1833880"/>
                <wp:effectExtent l="0" t="0" r="17780" b="13970"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220" cy="1833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CD3CC8" id="Rectangle 3" o:spid="_x0000_s1026" style="width:538.6pt;height:14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" fillcolor="white [3201]" strokecolor="#1c1c1c [3200]" strokeweight="1pt">
                <w10:anchorlock/>
              </v:rect>
            </w:pict>
          </mc:Fallback>
        </mc:AlternateContent>
      </w:r>
      <w:bookmarkStart w:id="0" w:name="_GoBack"/>
      <w:bookmarkEnd w:id="0"/>
    </w:p>
    <w:sectPr w:rsidR="001D26A7" w:rsidRPr="00CB2D9A" w:rsidSect="00CB2D9A">
      <w:footerReference w:type="default" r:id="rId12"/>
      <w:pgSz w:w="11906" w:h="16838" w:code="9"/>
      <w:pgMar w:top="567" w:right="567" w:bottom="426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9808B1" w14:textId="77777777" w:rsidR="00200AAF" w:rsidRDefault="00200AAF" w:rsidP="00DD5720">
      <w:r>
        <w:separator/>
      </w:r>
    </w:p>
  </w:endnote>
  <w:endnote w:type="continuationSeparator" w:id="0">
    <w:p w14:paraId="17E80E21" w14:textId="77777777" w:rsidR="00200AAF" w:rsidRDefault="00200AA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8C87503-BD3F-4BB1-BA0B-88D15FABDFAF}"/>
    <w:embedBold r:id="rId2" w:fontKey="{81CDEB63-42B5-4CC2-8EA8-C4188FCA429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3" w:fontKey="{5EBDACA5-1E4F-49B8-903C-9C6A0AB19962}"/>
    <w:embedBold r:id="rId4" w:fontKey="{B87171C1-7CFD-4133-80E6-DFE2635DF032}"/>
    <w:embedItalic r:id="rId5" w:fontKey="{09028AF1-4442-4B46-BD3D-E68CC83FD8DD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0A945EAF-2C5A-4240-B48D-C0AB5937A44B}"/>
  </w:font>
  <w:font w:name="HfW cursive top loops">
    <w:charset w:val="00"/>
    <w:family w:val="auto"/>
    <w:pitch w:val="variable"/>
    <w:sig w:usb0="00000003" w:usb1="00000000" w:usb2="00000000" w:usb3="00000000" w:csb0="00000001" w:csb1="00000000"/>
    <w:embedRegular r:id="rId7" w:fontKey="{ADEF1370-AEA4-4F4A-83B7-CDB2A4F9230C}"/>
    <w:embedBold r:id="rId8" w:fontKey="{6AD84E6B-7CEA-496B-A12D-682114AE3C3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6CAD2736-31B3-463E-BDB7-8AE05C22455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B1261" w14:textId="77777777" w:rsidR="008C227E" w:rsidRDefault="008C227E" w:rsidP="009E4127">
    <w:pPr>
      <w:pStyle w:val="Header"/>
    </w:pPr>
  </w:p>
  <w:p w14:paraId="562D1922" w14:textId="77777777" w:rsidR="00ED71A2" w:rsidRDefault="00ED7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333C0" w14:textId="77777777" w:rsidR="00200AAF" w:rsidRDefault="00200AAF" w:rsidP="00DD5720">
      <w:r>
        <w:separator/>
      </w:r>
    </w:p>
  </w:footnote>
  <w:footnote w:type="continuationSeparator" w:id="0">
    <w:p w14:paraId="38501B1D" w14:textId="77777777" w:rsidR="00200AAF" w:rsidRDefault="00200AAF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"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01D"/>
    <w:rsid w:val="00025835"/>
    <w:rsid w:val="0003405A"/>
    <w:rsid w:val="00067C79"/>
    <w:rsid w:val="000F227B"/>
    <w:rsid w:val="000F793E"/>
    <w:rsid w:val="00173124"/>
    <w:rsid w:val="00190479"/>
    <w:rsid w:val="001A77E0"/>
    <w:rsid w:val="001B46DF"/>
    <w:rsid w:val="001B7D7D"/>
    <w:rsid w:val="001D26A7"/>
    <w:rsid w:val="001E2157"/>
    <w:rsid w:val="00200AAF"/>
    <w:rsid w:val="00254D95"/>
    <w:rsid w:val="003118CF"/>
    <w:rsid w:val="00326698"/>
    <w:rsid w:val="00344899"/>
    <w:rsid w:val="0034601D"/>
    <w:rsid w:val="00390382"/>
    <w:rsid w:val="003A6A65"/>
    <w:rsid w:val="003C0267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04C96"/>
    <w:rsid w:val="00633A95"/>
    <w:rsid w:val="006D108B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72ECB"/>
    <w:rsid w:val="00AC3604"/>
    <w:rsid w:val="00B8626B"/>
    <w:rsid w:val="00CA3011"/>
    <w:rsid w:val="00CB2D9A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ED71A2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59ACD84"/>
  <w15:chartTrackingRefBased/>
  <w15:docId w15:val="{D889B28F-224C-4700-A484-729301BD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ody Copy - Twinkl"/>
    <w:uiPriority w:val="1"/>
    <w:qFormat/>
    <w:rsid w:val="0034601D"/>
    <w:pPr>
      <w:widowControl w:val="0"/>
      <w:autoSpaceDE w:val="0"/>
      <w:autoSpaceDN w:val="0"/>
    </w:pPr>
    <w:rPr>
      <w:rFonts w:ascii="Twinkl" w:eastAsia="Twinkl" w:hAnsi="Twinkl" w:cs="Twinkl"/>
      <w:sz w:val="22"/>
      <w:szCs w:val="22"/>
      <w:lang w:bidi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widowControl/>
      <w:suppressAutoHyphens/>
      <w:adjustRightInd w:val="0"/>
      <w:spacing w:after="120" w:line="276" w:lineRule="auto"/>
      <w:jc w:val="center"/>
      <w:textAlignment w:val="center"/>
      <w:outlineLvl w:val="0"/>
    </w:pPr>
    <w:rPr>
      <w:rFonts w:eastAsia="Calibri"/>
      <w:b/>
      <w:color w:val="1C1C1C"/>
      <w:sz w:val="60"/>
      <w:szCs w:val="60"/>
      <w:lang w:eastAsia="en-US" w:bidi="ar-SA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widowControl/>
      <w:suppressAutoHyphens/>
      <w:adjustRightInd w:val="0"/>
      <w:spacing w:before="57" w:line="276" w:lineRule="auto"/>
      <w:jc w:val="both"/>
      <w:textAlignment w:val="center"/>
      <w:outlineLvl w:val="1"/>
    </w:pPr>
    <w:rPr>
      <w:rFonts w:eastAsia="Calibri"/>
      <w:b/>
      <w:bCs/>
      <w:color w:val="1C1C1C"/>
      <w:sz w:val="32"/>
      <w:szCs w:val="32"/>
      <w:lang w:bidi="ar-SA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widowControl/>
      <w:suppressAutoHyphens/>
      <w:adjustRightInd w:val="0"/>
      <w:spacing w:before="57" w:line="276" w:lineRule="auto"/>
      <w:jc w:val="both"/>
      <w:textAlignment w:val="center"/>
      <w:outlineLvl w:val="2"/>
    </w:pPr>
    <w:rPr>
      <w:rFonts w:eastAsia="Calibri"/>
      <w:b/>
      <w:bCs/>
      <w:color w:val="1C1C1C"/>
      <w:sz w:val="28"/>
      <w:szCs w:val="28"/>
      <w:lang w:bidi="ar-S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widowControl/>
      <w:suppressAutoHyphens/>
      <w:adjustRightInd w:val="0"/>
      <w:spacing w:before="360" w:line="276" w:lineRule="auto"/>
      <w:jc w:val="both"/>
      <w:textAlignment w:val="center"/>
      <w:outlineLvl w:val="3"/>
    </w:pPr>
    <w:rPr>
      <w:rFonts w:eastAsia="Calibri"/>
      <w:color w:val="1C1C1C"/>
      <w:sz w:val="26"/>
      <w:szCs w:val="26"/>
      <w:lang w:bidi="ar-SA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4"/>
    </w:pPr>
    <w:rPr>
      <w:rFonts w:eastAsiaTheme="majorEastAsia" w:cstheme="majorBidi"/>
      <w:color w:val="BE1C6D" w:themeColor="accent1" w:themeShade="BF"/>
      <w:sz w:val="26"/>
      <w:szCs w:val="26"/>
      <w:lang w:bidi="ar-SA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5"/>
    </w:pPr>
    <w:rPr>
      <w:rFonts w:eastAsiaTheme="majorEastAsia" w:cstheme="majorBidi"/>
      <w:color w:val="7E1248" w:themeColor="accent1" w:themeShade="7F"/>
      <w:sz w:val="26"/>
      <w:szCs w:val="26"/>
      <w:lang w:bidi="ar-SA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6"/>
    </w:pPr>
    <w:rPr>
      <w:rFonts w:eastAsiaTheme="majorEastAsia" w:cstheme="majorBidi"/>
      <w:i/>
      <w:iCs/>
      <w:color w:val="7E1248" w:themeColor="accent1" w:themeShade="7F"/>
      <w:sz w:val="26"/>
      <w:szCs w:val="26"/>
      <w:lang w:bidi="ar-SA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7"/>
    </w:pPr>
    <w:rPr>
      <w:rFonts w:eastAsiaTheme="majorEastAsia" w:cstheme="majorBidi"/>
      <w:color w:val="3E3E3E" w:themeColor="text1" w:themeTint="D8"/>
      <w:sz w:val="21"/>
      <w:szCs w:val="21"/>
      <w:lang w:bidi="ar-S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widowControl/>
      <w:suppressAutoHyphens/>
      <w:adjustRightInd w:val="0"/>
      <w:spacing w:after="170" w:line="300" w:lineRule="atLeast"/>
      <w:jc w:val="both"/>
      <w:textAlignment w:val="center"/>
    </w:pPr>
    <w:rPr>
      <w:rFonts w:ascii="Sassoon Infant Rg" w:eastAsia="Calibri" w:hAnsi="Sassoon Infant Rg" w:cs="Sassoon Infant Rg"/>
      <w:color w:val="1C1C1C"/>
      <w:spacing w:val="-6"/>
      <w:sz w:val="26"/>
      <w:szCs w:val="24"/>
      <w:lang w:bidi="ar-SA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widowControl/>
      <w:suppressAutoHyphens/>
      <w:adjustRightInd w:val="0"/>
      <w:spacing w:after="113" w:line="276" w:lineRule="auto"/>
      <w:jc w:val="both"/>
      <w:textAlignment w:val="center"/>
    </w:pPr>
    <w:rPr>
      <w:rFonts w:eastAsia="Calibri"/>
      <w:color w:val="1C1C1C"/>
      <w:sz w:val="24"/>
      <w:szCs w:val="24"/>
      <w:lang w:bidi="ar-SA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widowControl/>
      <w:numPr>
        <w:numId w:val="1"/>
      </w:numPr>
      <w:suppressAutoHyphens/>
      <w:adjustRightInd w:val="0"/>
      <w:spacing w:after="160" w:line="276" w:lineRule="auto"/>
      <w:jc w:val="both"/>
      <w:textAlignment w:val="center"/>
    </w:pPr>
    <w:rPr>
      <w:rFonts w:eastAsia="Calibri"/>
      <w:color w:val="1C1C1C"/>
      <w:sz w:val="26"/>
      <w:szCs w:val="26"/>
      <w:lang w:bidi="ar-SA"/>
    </w:r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widowControl/>
      <w:tabs>
        <w:tab w:val="center" w:pos="4513"/>
        <w:tab w:val="right" w:pos="9026"/>
      </w:tabs>
      <w:suppressAutoHyphens/>
      <w:adjustRightInd w:val="0"/>
      <w:spacing w:after="160" w:line="276" w:lineRule="auto"/>
      <w:jc w:val="both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widowControl/>
      <w:tabs>
        <w:tab w:val="center" w:pos="4513"/>
        <w:tab w:val="right" w:pos="9026"/>
      </w:tabs>
      <w:suppressAutoHyphens/>
      <w:adjustRightInd w:val="0"/>
      <w:spacing w:after="160" w:line="276" w:lineRule="auto"/>
      <w:jc w:val="both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widowControl/>
      <w:suppressAutoHyphens/>
      <w:adjustRightInd w:val="0"/>
      <w:spacing w:before="57" w:line="276" w:lineRule="auto"/>
      <w:jc w:val="both"/>
      <w:textAlignment w:val="center"/>
    </w:pPr>
    <w:rPr>
      <w:rFonts w:ascii="Twinkl SemiBold" w:eastAsia="Calibri" w:hAnsi="Twinkl SemiBold" w:cs="Twinkl Sb"/>
      <w:bCs/>
      <w:color w:val="1C1C1C"/>
      <w:sz w:val="28"/>
      <w:szCs w:val="28"/>
      <w:lang w:bidi="ar-SA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widowControl/>
      <w:numPr>
        <w:numId w:val="2"/>
      </w:numPr>
      <w:suppressAutoHyphens/>
      <w:adjustRightInd w:val="0"/>
      <w:spacing w:after="160" w:line="276" w:lineRule="auto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34601D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34601D"/>
    <w:rPr>
      <w:rFonts w:ascii="Twinkl" w:eastAsia="Twinkl" w:hAnsi="Twinkl" w:cs="Twinkl"/>
      <w:sz w:val="32"/>
      <w:szCs w:val="32"/>
      <w:lang w:bidi="en-GB"/>
    </w:rPr>
  </w:style>
  <w:style w:type="table" w:styleId="TableGrid">
    <w:name w:val="Table Grid"/>
    <w:basedOn w:val="TableNormal"/>
    <w:uiPriority w:val="99"/>
    <w:rsid w:val="00CB2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2D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D9A"/>
    <w:rPr>
      <w:rFonts w:ascii="Segoe UI" w:eastAsia="Twinkl" w:hAnsi="Segoe UI" w:cs="Segoe UI"/>
      <w:sz w:val="18"/>
      <w:szCs w:val="18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Activity%20Sheet%20Template%20Portrait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3c73ff-1f47-478d-836a-52d41c4c8390" xsi:nil="true"/>
    <lcf76f155ced4ddcb4097134ff3c332f xmlns="b7193443-4924-4c98-83f1-322a08f131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21" ma:contentTypeDescription="Create a new document." ma:contentTypeScope="" ma:versionID="7c542caebddd6c97e99d3ba7d8ca4e81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bd4405cbafc8002727ad7e4d0441d2a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0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1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b628113-5d80-4981-9796-2fa5bad46c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2" nillable="true" ma:displayName="Taxonomy Catch All Column" ma:hidden="true" ma:list="{70f8640c-a3ed-47df-9abc-16faf0d86c82}" ma:internalName="TaxCatchAll" ma:showField="CatchAllData" ma:web="933c73ff-1f47-478d-836a-52d41c4c83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1D40A-10F1-42D5-977A-5FFBE7759F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D89434-8DC7-401B-B25A-C66C9761D7E2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  <ds:schemaRef ds:uri="933c73ff-1f47-478d-836a-52d41c4c8390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F92D0BA-80CE-41A1-977A-CA26B07BD5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D3CC45-CC3D-4B37-8A17-C10E748E6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Buckland</dc:creator>
  <cp:keywords/>
  <dc:description/>
  <cp:lastModifiedBy>Simone Tissot</cp:lastModifiedBy>
  <cp:revision>2</cp:revision>
  <cp:lastPrinted>2023-10-02T11:44:00Z</cp:lastPrinted>
  <dcterms:created xsi:type="dcterms:W3CDTF">2023-10-02T11:59:00Z</dcterms:created>
  <dcterms:modified xsi:type="dcterms:W3CDTF">2023-10-02T11:59:00Z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