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127" w:rsidRDefault="006E40BF" w:rsidP="004E501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3DF008" wp14:editId="512E3E5B">
                <wp:simplePos x="0" y="0"/>
                <wp:positionH relativeFrom="margin">
                  <wp:posOffset>400685</wp:posOffset>
                </wp:positionH>
                <wp:positionV relativeFrom="paragraph">
                  <wp:posOffset>-638175</wp:posOffset>
                </wp:positionV>
                <wp:extent cx="6038850" cy="1404620"/>
                <wp:effectExtent l="0" t="0" r="0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40BF" w:rsidRPr="006E40BF" w:rsidRDefault="006E40BF" w:rsidP="006E40BF">
                            <w:pPr>
                              <w:jc w:val="center"/>
                              <w:rPr>
                                <w:b/>
                                <w:sz w:val="66"/>
                                <w:szCs w:val="66"/>
                              </w:rPr>
                            </w:pPr>
                            <w:r w:rsidRPr="006E40BF">
                              <w:rPr>
                                <w:b/>
                                <w:sz w:val="66"/>
                                <w:szCs w:val="66"/>
                              </w:rPr>
                              <w:t>Instructions Checklist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63DF0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.55pt;margin-top:-50.25pt;width:475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" stroked="f">
                <v:textbox style="mso-fit-shape-to-text:t">
                  <w:txbxContent>
                    <w:p w:rsidR="006E40BF" w:rsidRPr="006E40BF" w:rsidRDefault="006E40BF" w:rsidP="006E40BF">
                      <w:pPr>
                        <w:jc w:val="center"/>
                        <w:rPr>
                          <w:b/>
                          <w:sz w:val="66"/>
                          <w:szCs w:val="66"/>
                        </w:rPr>
                      </w:pPr>
                      <w:r w:rsidRPr="006E40BF">
                        <w:rPr>
                          <w:b/>
                          <w:sz w:val="66"/>
                          <w:szCs w:val="66"/>
                        </w:rPr>
                        <w:t>Instructions Checklist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9634"/>
        <w:gridCol w:w="1128"/>
      </w:tblGrid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Use “How to...” in the title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Lists (e.g. materials/ ingredients/ equipment)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N</w:t>
            </w:r>
            <w:r>
              <w:t>umbers/letters or bullet points to show order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Imperative verbs (e.g. mix/stir)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Short, clear sentences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>
            <w:pPr>
              <w:pStyle w:val="KS2BodyCopyKS2"/>
            </w:pPr>
            <w:r>
              <w:t>Diagrams/illustrations</w:t>
            </w:r>
          </w:p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  <w:tr w:rsidR="006E40BF" w:rsidTr="006E40BF">
        <w:trPr>
          <w:trHeight w:val="982"/>
        </w:trPr>
        <w:tc>
          <w:tcPr>
            <w:tcW w:w="9634" w:type="dxa"/>
          </w:tcPr>
          <w:p w:rsidR="006E40BF" w:rsidRDefault="006E40BF" w:rsidP="006E40BF"/>
        </w:tc>
        <w:tc>
          <w:tcPr>
            <w:tcW w:w="1128" w:type="dxa"/>
          </w:tcPr>
          <w:p w:rsidR="006E40BF" w:rsidRDefault="006E40BF" w:rsidP="006E40BF"/>
        </w:tc>
      </w:tr>
    </w:tbl>
    <w:p w:rsidR="00B8626B" w:rsidRPr="009E4127" w:rsidRDefault="00B8626B" w:rsidP="009E4127"/>
    <w:sectPr w:rsidR="00B8626B" w:rsidRPr="009E4127" w:rsidSect="00B8626B">
      <w:headerReference w:type="default" r:id="rId8"/>
      <w:footerReference w:type="default" r:id="rId9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741" w:rsidRDefault="00075741" w:rsidP="00DD5720">
      <w:r>
        <w:separator/>
      </w:r>
    </w:p>
  </w:endnote>
  <w:endnote w:type="continuationSeparator" w:id="0">
    <w:p w:rsidR="00075741" w:rsidRDefault="00075741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53055C49-F7E7-440D-B2E7-6C603120E980}"/>
    <w:embedBold r:id="rId2" w:fontKey="{A4FB9777-97D1-4DE5-9B2B-31226981E54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3" w:fontKey="{61F5432D-C69E-41AA-80F5-A8A34BFFB931}"/>
    <w:embedBold r:id="rId4" w:fontKey="{923EC887-8281-4D89-8D4A-6B04809EA70C}"/>
    <w:embedItalic r:id="rId5" w:fontKey="{DD046D03-5265-4E47-9FF1-4BB3FE7EE1D3}"/>
  </w:font>
  <w:font w:name="Sassoon Infant Rg">
    <w:panose1 w:val="02000503030000020003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6" w:fontKey="{8BB47545-1353-4AA7-B555-77D193A9D9C7}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20B0603060100000000"/>
    <w:charset w:val="00"/>
    <w:family w:val="swiss"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9" w:fontKey="{ADAD0210-2411-4083-94AE-3FF145B4CCD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227E" w:rsidRDefault="008C227E" w:rsidP="009E4127">
    <w:pPr>
      <w:pStyle w:val="Header"/>
    </w:pPr>
  </w:p>
  <w:p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741" w:rsidRDefault="00075741" w:rsidP="00DD5720">
      <w:r>
        <w:separator/>
      </w:r>
    </w:p>
  </w:footnote>
  <w:footnote w:type="continuationSeparator" w:id="0">
    <w:p w:rsidR="00075741" w:rsidRDefault="00075741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ED1" w:rsidRDefault="0077290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ADE879C" wp14:editId="560555D8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2421" cy="10683023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421" cy="106830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32ED1" w:rsidRDefault="00F32E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41"/>
    <w:rsid w:val="00025835"/>
    <w:rsid w:val="0003405A"/>
    <w:rsid w:val="00067C79"/>
    <w:rsid w:val="00075741"/>
    <w:rsid w:val="000F227B"/>
    <w:rsid w:val="000F793E"/>
    <w:rsid w:val="0015633C"/>
    <w:rsid w:val="00173124"/>
    <w:rsid w:val="00190479"/>
    <w:rsid w:val="001A77E0"/>
    <w:rsid w:val="001B7D7D"/>
    <w:rsid w:val="001E2157"/>
    <w:rsid w:val="00221EB6"/>
    <w:rsid w:val="00254D95"/>
    <w:rsid w:val="003118CF"/>
    <w:rsid w:val="00326698"/>
    <w:rsid w:val="00344899"/>
    <w:rsid w:val="00364F40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C359E"/>
    <w:rsid w:val="006D108B"/>
    <w:rsid w:val="006E40BF"/>
    <w:rsid w:val="00763739"/>
    <w:rsid w:val="0077290C"/>
    <w:rsid w:val="00872C5C"/>
    <w:rsid w:val="00874EB6"/>
    <w:rsid w:val="00886FE1"/>
    <w:rsid w:val="008B1227"/>
    <w:rsid w:val="008C138D"/>
    <w:rsid w:val="008C227E"/>
    <w:rsid w:val="00956408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63009"/>
    <w:rsid w:val="00E90743"/>
    <w:rsid w:val="00E92000"/>
    <w:rsid w:val="00EB6D1C"/>
    <w:rsid w:val="00ED71A2"/>
    <w:rsid w:val="00F32ED1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A4199"/>
  <w15:chartTrackingRefBased/>
  <w15:docId w15:val="{C16B54D3-8C33-4AD3-A9C1-911608C9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table" w:styleId="TableGrid">
    <w:name w:val="Table Grid"/>
    <w:basedOn w:val="TableNormal"/>
    <w:uiPriority w:val="99"/>
    <w:rsid w:val="006E4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S2BodyCopyKS2">
    <w:name w:val="KS2 Body Copy (KS2)"/>
    <w:basedOn w:val="Normal"/>
    <w:uiPriority w:val="99"/>
    <w:rsid w:val="006E40BF"/>
    <w:pPr>
      <w:spacing w:after="170" w:line="360" w:lineRule="atLeast"/>
    </w:pPr>
    <w:rPr>
      <w:color w:val="05050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Multipage%20-%20Unlinked%20Footers\Blank\Portrait\Activity%20Sheet%20Template%20Portrait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6A614F-8249-4D4F-AAD9-DD8486218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 1 Page</Template>
  <TotalTime>9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Cummins</dc:creator>
  <cp:keywords/>
  <dc:description/>
  <cp:lastModifiedBy>Maddie Cummins</cp:lastModifiedBy>
  <cp:revision>2</cp:revision>
  <cp:lastPrinted>2014-02-20T09:55:00Z</cp:lastPrinted>
  <dcterms:created xsi:type="dcterms:W3CDTF">2020-04-08T02:00:00Z</dcterms:created>
  <dcterms:modified xsi:type="dcterms:W3CDTF">2020-04-08T02:09:00Z</dcterms:modified>
</cp:coreProperties>
</file>