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Default Extension="odttf" ContentType="application/vnd.openxmlformats-officedocument.obfuscatedFont"/>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127" w:rsidRDefault="00C14368" w:rsidP="004E5017">
      <w:r>
        <w:rPr>
          <w:noProof/>
        </w:rPr>
        <mc:AlternateContent>
          <mc:Choice Requires="wps">
            <w:drawing>
              <wp:anchor distT="0" distB="0" distL="114300" distR="114300" simplePos="0" relativeHeight="251675648" behindDoc="0" locked="0" layoutInCell="1" allowOverlap="1" wp14:anchorId="2C6EABA5" wp14:editId="2CBBA90B">
                <wp:simplePos x="0" y="0"/>
                <wp:positionH relativeFrom="column">
                  <wp:posOffset>2194560</wp:posOffset>
                </wp:positionH>
                <wp:positionV relativeFrom="paragraph">
                  <wp:posOffset>5972810</wp:posOffset>
                </wp:positionV>
                <wp:extent cx="4127463" cy="244736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4127463" cy="2447365"/>
                        </a:xfrm>
                        <a:prstGeom prst="rect">
                          <a:avLst/>
                        </a:prstGeom>
                        <a:noFill/>
                        <a:ln w="6350">
                          <a:noFill/>
                        </a:ln>
                      </wps:spPr>
                      <wps:txbx>
                        <w:txbxContent>
                          <w:p w:rsidR="00C14368" w:rsidRDefault="00C14368" w:rsidP="00C14368">
                            <w:pPr>
                              <w:pStyle w:val="Heading3KS1"/>
                              <w:spacing w:line="276" w:lineRule="auto"/>
                              <w:rPr>
                                <w:b w:val="0"/>
                                <w:bCs w:val="0"/>
                                <w:sz w:val="26"/>
                                <w:szCs w:val="26"/>
                              </w:rPr>
                            </w:pPr>
                            <w:r>
                              <w:t>No milk for hedgehogs!</w:t>
                            </w:r>
                          </w:p>
                          <w:p w:rsidR="00C14368" w:rsidRDefault="00C14368" w:rsidP="00C14368">
                            <w:pPr>
                              <w:pStyle w:val="KS1BodyCopyKS1"/>
                              <w:spacing w:line="276" w:lineRule="auto"/>
                            </w:pPr>
                            <w:r>
                              <w:t>Milk makes hedgehogs very poorly so don’t leave it out for them.</w:t>
                            </w:r>
                          </w:p>
                          <w:p w:rsidR="00C14368" w:rsidRDefault="00C14368" w:rsidP="00C143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6EABA5" id="_x0000_t202" coordsize="21600,21600" o:spt="202" path="m,l,21600r21600,l21600,xe">
                <v:stroke joinstyle="miter"/>
                <v:path gradientshapeok="t" o:connecttype="rect"/>
              </v:shapetype>
              <v:shape id="Text Box 11" o:spid="_x0000_s1026" type="#_x0000_t202" style="position:absolute;left:0;text-align:left;margin-left:172.8pt;margin-top:470.3pt;width:325pt;height:19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" filled="f" stroked="f" strokeweight=".5pt">
                <v:textbox>
                  <w:txbxContent>
                    <w:p w:rsidR="00C14368" w:rsidRDefault="00C14368" w:rsidP="00C14368">
                      <w:pPr>
                        <w:pStyle w:val="Heading3KS1"/>
                        <w:spacing w:line="276" w:lineRule="auto"/>
                        <w:rPr>
                          <w:b w:val="0"/>
                          <w:bCs w:val="0"/>
                          <w:sz w:val="26"/>
                          <w:szCs w:val="26"/>
                        </w:rPr>
                      </w:pPr>
                      <w:r>
                        <w:t>No milk for hedgehogs!</w:t>
                      </w:r>
                    </w:p>
                    <w:p w:rsidR="00C14368" w:rsidRDefault="00C14368" w:rsidP="00C14368">
                      <w:pPr>
                        <w:pStyle w:val="KS1BodyCopyKS1"/>
                        <w:spacing w:line="276" w:lineRule="auto"/>
                      </w:pPr>
                      <w:r>
                        <w:t>Milk makes hedgehogs very poorly so don’t leave it out for them.</w:t>
                      </w:r>
                    </w:p>
                    <w:p w:rsidR="00C14368" w:rsidRDefault="00C14368" w:rsidP="00C14368"/>
                  </w:txbxContent>
                </v:textbox>
              </v:shape>
            </w:pict>
          </mc:Fallback>
        </mc:AlternateContent>
      </w:r>
      <w:r>
        <w:rPr>
          <w:noProof/>
        </w:rPr>
        <w:drawing>
          <wp:anchor distT="0" distB="0" distL="114300" distR="114300" simplePos="0" relativeHeight="251671552" behindDoc="0" locked="0" layoutInCell="1" allowOverlap="1" wp14:anchorId="3650C524" wp14:editId="53A7CE1E">
            <wp:simplePos x="0" y="0"/>
            <wp:positionH relativeFrom="column">
              <wp:posOffset>688079</wp:posOffset>
            </wp:positionH>
            <wp:positionV relativeFrom="page">
              <wp:posOffset>7058660</wp:posOffset>
            </wp:positionV>
            <wp:extent cx="1384935" cy="868045"/>
            <wp:effectExtent l="0" t="0" r="5715" b="8255"/>
            <wp:wrapTight wrapText="bothSides">
              <wp:wrapPolygon edited="0">
                <wp:start x="11884" y="0"/>
                <wp:lineTo x="4754" y="948"/>
                <wp:lineTo x="0" y="3792"/>
                <wp:lineTo x="0" y="21331"/>
                <wp:lineTo x="1486" y="21331"/>
                <wp:lineTo x="9508" y="21331"/>
                <wp:lineTo x="16638" y="18487"/>
                <wp:lineTo x="16341" y="15169"/>
                <wp:lineTo x="17827" y="15169"/>
                <wp:lineTo x="20798" y="9955"/>
                <wp:lineTo x="21392" y="5688"/>
                <wp:lineTo x="21392" y="2844"/>
                <wp:lineTo x="16638" y="0"/>
                <wp:lineTo x="11884"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rs.-Tiggy-winkle-was-nothing-but-a-hedgehog-colour CMYK.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84935" cy="86804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9504" behindDoc="0" locked="0" layoutInCell="1" allowOverlap="1" wp14:anchorId="679B3F25" wp14:editId="49D25E02">
                <wp:simplePos x="0" y="0"/>
                <wp:positionH relativeFrom="column">
                  <wp:posOffset>514014</wp:posOffset>
                </wp:positionH>
                <wp:positionV relativeFrom="paragraph">
                  <wp:posOffset>5825378</wp:posOffset>
                </wp:positionV>
                <wp:extent cx="5808532" cy="1277471"/>
                <wp:effectExtent l="19050" t="19050" r="20955" b="18415"/>
                <wp:wrapNone/>
                <wp:docPr id="8" name="Rectangle 8"/>
                <wp:cNvGraphicFramePr/>
                <a:graphic xmlns:a="http://schemas.openxmlformats.org/drawingml/2006/main">
                  <a:graphicData uri="http://schemas.microsoft.com/office/word/2010/wordprocessingShape">
                    <wps:wsp>
                      <wps:cNvSpPr/>
                      <wps:spPr>
                        <a:xfrm>
                          <a:off x="0" y="0"/>
                          <a:ext cx="5808532" cy="1277471"/>
                        </a:xfrm>
                        <a:prstGeom prst="rect">
                          <a:avLst/>
                        </a:prstGeom>
                        <a:noFill/>
                        <a:ln w="38100">
                          <a:solidFill>
                            <a:srgbClr val="00964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79B1B0" id="Rectangle 8" o:spid="_x0000_s1026" style="position:absolute;margin-left:40.45pt;margin-top:458.7pt;width:457.35pt;height:100.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" filled="f" strokecolor="#009640" strokeweight="3pt"/>
            </w:pict>
          </mc:Fallback>
        </mc:AlternateContent>
      </w:r>
      <w:r>
        <w:rPr>
          <w:noProof/>
        </w:rPr>
        <mc:AlternateContent>
          <mc:Choice Requires="wps">
            <w:drawing>
              <wp:anchor distT="0" distB="0" distL="114300" distR="114300" simplePos="0" relativeHeight="251673600" behindDoc="0" locked="0" layoutInCell="1" allowOverlap="1" wp14:anchorId="266D5E53" wp14:editId="4CC869B2">
                <wp:simplePos x="0" y="0"/>
                <wp:positionH relativeFrom="column">
                  <wp:posOffset>392430</wp:posOffset>
                </wp:positionH>
                <wp:positionV relativeFrom="paragraph">
                  <wp:posOffset>7101952</wp:posOffset>
                </wp:positionV>
                <wp:extent cx="6024171" cy="244736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6024171" cy="2447365"/>
                        </a:xfrm>
                        <a:prstGeom prst="rect">
                          <a:avLst/>
                        </a:prstGeom>
                        <a:noFill/>
                        <a:ln w="6350">
                          <a:noFill/>
                        </a:ln>
                      </wps:spPr>
                      <wps:txbx>
                        <w:txbxContent>
                          <w:p w:rsidR="00C14368" w:rsidRDefault="00C14368" w:rsidP="00C14368">
                            <w:pPr>
                              <w:pStyle w:val="Heading3KS1"/>
                              <w:spacing w:line="276" w:lineRule="auto"/>
                            </w:pPr>
                            <w:r>
                              <w:t>Hedgehog Habits</w:t>
                            </w:r>
                          </w:p>
                          <w:p w:rsidR="00C14368" w:rsidRDefault="00C14368" w:rsidP="00C14368">
                            <w:pPr>
                              <w:pStyle w:val="KS1BodyCopyKS1"/>
                              <w:spacing w:line="276" w:lineRule="auto"/>
                            </w:pPr>
                            <w:r>
                              <w:t>Hedgehogs visit a lot of gardens. You could have as many as 10 different hedgehogs passing through your garden! They are very nosey animals, and sometimes need rescuing from getting their heads stuck in empty yoghurt pots, tins and plastic cups.</w:t>
                            </w:r>
                          </w:p>
                          <w:p w:rsidR="00C14368" w:rsidRDefault="00C14368" w:rsidP="00C143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D5E53" id="Text Box 10" o:spid="_x0000_s1027" type="#_x0000_t202" style="position:absolute;left:0;text-align:left;margin-left:30.9pt;margin-top:559.2pt;width:474.35pt;height:19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" filled="f" stroked="f" strokeweight=".5pt">
                <v:textbox>
                  <w:txbxContent>
                    <w:p w:rsidR="00C14368" w:rsidRDefault="00C14368" w:rsidP="00C14368">
                      <w:pPr>
                        <w:pStyle w:val="Heading3KS1"/>
                        <w:spacing w:line="276" w:lineRule="auto"/>
                      </w:pPr>
                      <w:r>
                        <w:t>Hedgehog Habits</w:t>
                      </w:r>
                    </w:p>
                    <w:p w:rsidR="00C14368" w:rsidRDefault="00C14368" w:rsidP="00C14368">
                      <w:pPr>
                        <w:pStyle w:val="KS1BodyCopyKS1"/>
                        <w:spacing w:line="276" w:lineRule="auto"/>
                      </w:pPr>
                      <w:r>
                        <w:t>Hedgehogs visit a lot of gardens. You could have as many as 10 different hedgehogs passing through your garden! They are very nosey animals, and sometimes need rescuing from getting their heads stuck in empty yoghurt pots, tins and plastic cups.</w:t>
                      </w:r>
                    </w:p>
                    <w:p w:rsidR="00C14368" w:rsidRDefault="00C14368" w:rsidP="00C14368"/>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3F8BBFCF" wp14:editId="6F4A427C">
                <wp:simplePos x="0" y="0"/>
                <wp:positionH relativeFrom="column">
                  <wp:posOffset>459740</wp:posOffset>
                </wp:positionH>
                <wp:positionV relativeFrom="paragraph">
                  <wp:posOffset>1816660</wp:posOffset>
                </wp:positionV>
                <wp:extent cx="5957047" cy="4007223"/>
                <wp:effectExtent l="0" t="0" r="5715" b="0"/>
                <wp:wrapNone/>
                <wp:docPr id="7" name="Text Box 7"/>
                <wp:cNvGraphicFramePr/>
                <a:graphic xmlns:a="http://schemas.openxmlformats.org/drawingml/2006/main">
                  <a:graphicData uri="http://schemas.microsoft.com/office/word/2010/wordprocessingShape">
                    <wps:wsp>
                      <wps:cNvSpPr txBox="1"/>
                      <wps:spPr>
                        <a:xfrm>
                          <a:off x="0" y="0"/>
                          <a:ext cx="5957047" cy="4007223"/>
                        </a:xfrm>
                        <a:prstGeom prst="rect">
                          <a:avLst/>
                        </a:prstGeom>
                        <a:solidFill>
                          <a:schemeClr val="bg1"/>
                        </a:solidFill>
                        <a:ln w="6350">
                          <a:noFill/>
                        </a:ln>
                      </wps:spPr>
                      <wps:txbx>
                        <w:txbxContent>
                          <w:p w:rsidR="00C14368" w:rsidRDefault="00C14368" w:rsidP="00C14368">
                            <w:pPr>
                              <w:pStyle w:val="Heading3KS1"/>
                              <w:spacing w:line="276" w:lineRule="auto"/>
                            </w:pPr>
                            <w:r>
                              <w:t>What do they look like?</w:t>
                            </w:r>
                          </w:p>
                          <w:p w:rsidR="00C14368" w:rsidRDefault="00C14368" w:rsidP="00C14368">
                            <w:pPr>
                              <w:pStyle w:val="KS1BodyCopyKS1"/>
                              <w:spacing w:line="276" w:lineRule="auto"/>
                            </w:pPr>
                            <w:r>
                              <w:t>Hedgehogs are small, spiky animals. Their babies are called hoglets. Adult hedgehogs have long spines along their backs and sides, but not on their faces or legs. Some hedgehogs can have up to seven thousand spines!</w:t>
                            </w:r>
                          </w:p>
                          <w:p w:rsidR="00C14368" w:rsidRDefault="00C14368" w:rsidP="00C14368">
                            <w:pPr>
                              <w:pStyle w:val="Heading3KS1"/>
                              <w:spacing w:line="276" w:lineRule="auto"/>
                            </w:pPr>
                            <w:r>
                              <w:t>What do they eat?</w:t>
                            </w:r>
                          </w:p>
                          <w:p w:rsidR="00C14368" w:rsidRPr="00C14368" w:rsidRDefault="00C14368" w:rsidP="00C14368">
                            <w:pPr>
                              <w:pStyle w:val="KS1BodyCopyKS1"/>
                              <w:spacing w:line="276" w:lineRule="auto"/>
                            </w:pPr>
                            <w:r w:rsidRPr="00C14368">
                              <w:t xml:space="preserve">Hedgehogs are often called the Gardener’s Friend because they eat the slugs that eat plants and cause damage to the garden. Gardeners are usually pleased to see a hedgehog. </w:t>
                            </w:r>
                          </w:p>
                          <w:p w:rsidR="00C14368" w:rsidRPr="00C14368" w:rsidRDefault="00C14368" w:rsidP="00C14368">
                            <w:pPr>
                              <w:rPr>
                                <w:sz w:val="32"/>
                                <w:szCs w:val="32"/>
                              </w:rPr>
                            </w:pPr>
                            <w:r w:rsidRPr="00C14368">
                              <w:rPr>
                                <w:sz w:val="32"/>
                                <w:szCs w:val="32"/>
                              </w:rPr>
                              <w:t>If you want a hedgehog to visit your garden, you could leave a small saucer of cat or dog food out as they like the meat. Make sure that you leave a saucer of water out too, especially in the summer months.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8BBFCF" id="Text Box 7" o:spid="_x0000_s1028" type="#_x0000_t202" style="position:absolute;left:0;text-align:left;margin-left:36.2pt;margin-top:143.05pt;width:469.05pt;height:315.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" fillcolor="white [3212]" stroked="f" strokeweight=".5pt">
                <v:textbox>
                  <w:txbxContent>
                    <w:p w:rsidR="00C14368" w:rsidRDefault="00C14368" w:rsidP="00C14368">
                      <w:pPr>
                        <w:pStyle w:val="Heading3KS1"/>
                        <w:spacing w:line="276" w:lineRule="auto"/>
                      </w:pPr>
                      <w:r>
                        <w:t>What do they look like?</w:t>
                      </w:r>
                    </w:p>
                    <w:p w:rsidR="00C14368" w:rsidRDefault="00C14368" w:rsidP="00C14368">
                      <w:pPr>
                        <w:pStyle w:val="KS1BodyCopyKS1"/>
                        <w:spacing w:line="276" w:lineRule="auto"/>
                      </w:pPr>
                      <w:r>
                        <w:t>Hedgehogs are small, spiky animals. Their babies are called hoglets. Adult hedgehogs have long spines along their backs and sides, but not on their faces or legs. Some hedgehogs can have up to seven thousand spines!</w:t>
                      </w:r>
                    </w:p>
                    <w:p w:rsidR="00C14368" w:rsidRDefault="00C14368" w:rsidP="00C14368">
                      <w:pPr>
                        <w:pStyle w:val="Heading3KS1"/>
                        <w:spacing w:line="276" w:lineRule="auto"/>
                      </w:pPr>
                      <w:r>
                        <w:t>What do they eat?</w:t>
                      </w:r>
                    </w:p>
                    <w:p w:rsidR="00C14368" w:rsidRPr="00C14368" w:rsidRDefault="00C14368" w:rsidP="00C14368">
                      <w:pPr>
                        <w:pStyle w:val="KS1BodyCopyKS1"/>
                        <w:spacing w:line="276" w:lineRule="auto"/>
                      </w:pPr>
                      <w:r w:rsidRPr="00C14368">
                        <w:t xml:space="preserve">Hedgehogs are often called the Gardener’s Friend because they eat the slugs that eat plants and cause damage to the garden. Gardeners are usually pleased to see a hedgehog. </w:t>
                      </w:r>
                    </w:p>
                    <w:p w:rsidR="00C14368" w:rsidRPr="00C14368" w:rsidRDefault="00C14368" w:rsidP="00C14368">
                      <w:pPr>
                        <w:rPr>
                          <w:sz w:val="32"/>
                          <w:szCs w:val="32"/>
                        </w:rPr>
                      </w:pPr>
                      <w:r w:rsidRPr="00C14368">
                        <w:rPr>
                          <w:sz w:val="32"/>
                          <w:szCs w:val="32"/>
                        </w:rPr>
                        <w:t>If you want a hedgehog to visit your garden, you could leave a small saucer of cat or dog food out as they like the meat. Make sure that you leave a saucer of water out too, especially in the summer months.</w:t>
                      </w:r>
                    </w:p>
                  </w:txbxContent>
                </v:textbox>
              </v:shape>
            </w:pict>
          </mc:Fallback>
        </mc:AlternateContent>
      </w:r>
      <w:r>
        <w:rPr>
          <w:noProof/>
        </w:rPr>
        <w:drawing>
          <wp:anchor distT="0" distB="0" distL="114300" distR="114300" simplePos="0" relativeHeight="251666432" behindDoc="0" locked="0" layoutInCell="1" allowOverlap="1" wp14:anchorId="0EE58A88" wp14:editId="17004412">
            <wp:simplePos x="0" y="0"/>
            <wp:positionH relativeFrom="column">
              <wp:posOffset>688340</wp:posOffset>
            </wp:positionH>
            <wp:positionV relativeFrom="page">
              <wp:posOffset>1128395</wp:posOffset>
            </wp:positionV>
            <wp:extent cx="1129030" cy="1612265"/>
            <wp:effectExtent l="0" t="0" r="0" b="6985"/>
            <wp:wrapTight wrapText="bothSides">
              <wp:wrapPolygon edited="0">
                <wp:start x="19316" y="0"/>
                <wp:lineTo x="9111" y="255"/>
                <wp:lineTo x="2551" y="1787"/>
                <wp:lineTo x="2551" y="4083"/>
                <wp:lineTo x="0" y="8167"/>
                <wp:lineTo x="0" y="15313"/>
                <wp:lineTo x="364" y="16589"/>
                <wp:lineTo x="4009" y="20417"/>
                <wp:lineTo x="5831" y="21438"/>
                <wp:lineTo x="6925" y="21438"/>
                <wp:lineTo x="11298" y="21438"/>
                <wp:lineTo x="11663" y="21438"/>
                <wp:lineTo x="15672" y="20417"/>
                <wp:lineTo x="16765" y="16334"/>
                <wp:lineTo x="18952" y="11995"/>
                <wp:lineTo x="18587" y="4083"/>
                <wp:lineTo x="21138" y="1787"/>
                <wp:lineTo x="21138" y="0"/>
                <wp:lineTo x="19316"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dgehog-percy-colour CMYK.t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29030" cy="161226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4384" behindDoc="0" locked="0" layoutInCell="1" allowOverlap="1" wp14:anchorId="00403704" wp14:editId="3A8B4B14">
                <wp:simplePos x="0" y="0"/>
                <wp:positionH relativeFrom="column">
                  <wp:posOffset>2059940</wp:posOffset>
                </wp:positionH>
                <wp:positionV relativeFrom="paragraph">
                  <wp:posOffset>136339</wp:posOffset>
                </wp:positionV>
                <wp:extent cx="4262530" cy="2447365"/>
                <wp:effectExtent l="0" t="0" r="0" b="0"/>
                <wp:wrapNone/>
                <wp:docPr id="5" name="Text Box 5"/>
                <wp:cNvGraphicFramePr/>
                <a:graphic xmlns:a="http://schemas.openxmlformats.org/drawingml/2006/main">
                  <a:graphicData uri="http://schemas.microsoft.com/office/word/2010/wordprocessingShape">
                    <wps:wsp>
                      <wps:cNvSpPr txBox="1"/>
                      <wps:spPr>
                        <a:xfrm>
                          <a:off x="0" y="0"/>
                          <a:ext cx="4262530" cy="2447365"/>
                        </a:xfrm>
                        <a:prstGeom prst="rect">
                          <a:avLst/>
                        </a:prstGeom>
                        <a:noFill/>
                        <a:ln w="6350">
                          <a:noFill/>
                        </a:ln>
                      </wps:spPr>
                      <wps:txbx>
                        <w:txbxContent>
                          <w:p w:rsidR="00C14368" w:rsidRDefault="00C14368" w:rsidP="00C14368">
                            <w:pPr>
                              <w:pStyle w:val="KS1BodyCopyKS1"/>
                              <w:spacing w:line="276" w:lineRule="auto"/>
                            </w:pPr>
                            <w:r>
                              <w:t>Hedgehogs can be found almost everywhere in the UK. They live in cities and towns, and can be found on railway land, parks and gardens. They do not live on mountainsides because there is not much food for them and there are not many places for them to nest.</w:t>
                            </w:r>
                          </w:p>
                          <w:p w:rsidR="00C14368" w:rsidRDefault="00C14368" w:rsidP="00C143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403704" id="Text Box 5" o:spid="_x0000_s1029" type="#_x0000_t202" style="position:absolute;left:0;text-align:left;margin-left:162.2pt;margin-top:10.75pt;width:335.65pt;height:19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" filled="f" stroked="f" strokeweight=".5pt">
                <v:textbox>
                  <w:txbxContent>
                    <w:p w:rsidR="00C14368" w:rsidRDefault="00C14368" w:rsidP="00C14368">
                      <w:pPr>
                        <w:pStyle w:val="KS1BodyCopyKS1"/>
                        <w:spacing w:line="276" w:lineRule="auto"/>
                      </w:pPr>
                      <w:r>
                        <w:t>Hedgehogs can be found almost everywhere in the UK. They live in cities and towns, and can be found on railway land, parks and gardens. They do not live on mountainsides because there is not much food for them and there are not many places for them to nest.</w:t>
                      </w:r>
                    </w:p>
                    <w:p w:rsidR="00C14368" w:rsidRDefault="00C14368" w:rsidP="00C14368"/>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0CCC01B5" wp14:editId="096A2A8A">
                <wp:simplePos x="0" y="0"/>
                <wp:positionH relativeFrom="column">
                  <wp:posOffset>2194075</wp:posOffset>
                </wp:positionH>
                <wp:positionV relativeFrom="paragraph">
                  <wp:posOffset>-642620</wp:posOffset>
                </wp:positionV>
                <wp:extent cx="2460251" cy="739588"/>
                <wp:effectExtent l="0" t="0" r="0" b="3810"/>
                <wp:wrapNone/>
                <wp:docPr id="3" name="Text Box 3"/>
                <wp:cNvGraphicFramePr/>
                <a:graphic xmlns:a="http://schemas.openxmlformats.org/drawingml/2006/main">
                  <a:graphicData uri="http://schemas.microsoft.com/office/word/2010/wordprocessingShape">
                    <wps:wsp>
                      <wps:cNvSpPr txBox="1"/>
                      <wps:spPr>
                        <a:xfrm>
                          <a:off x="0" y="0"/>
                          <a:ext cx="2460251" cy="739588"/>
                        </a:xfrm>
                        <a:prstGeom prst="rect">
                          <a:avLst/>
                        </a:prstGeom>
                        <a:solidFill>
                          <a:schemeClr val="bg1"/>
                        </a:solidFill>
                        <a:ln w="6350">
                          <a:noFill/>
                        </a:ln>
                      </wps:spPr>
                      <wps:txbx>
                        <w:txbxContent>
                          <w:p w:rsidR="00C14368" w:rsidRDefault="00C14368" w:rsidP="00C14368">
                            <w:pPr>
                              <w:pStyle w:val="Heading1KS2"/>
                            </w:pPr>
                            <w:r>
                              <w:t>Hedgehogs</w:t>
                            </w:r>
                          </w:p>
                          <w:p w:rsidR="00C14368" w:rsidRDefault="00C143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CC01B5" id="Text Box 3" o:spid="_x0000_s1030" type="#_x0000_t202" style="position:absolute;left:0;text-align:left;margin-left:172.75pt;margin-top:-50.6pt;width:193.7pt;height:5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" fillcolor="white [3212]" stroked="f" strokeweight=".5pt">
                <v:textbox>
                  <w:txbxContent>
                    <w:p w:rsidR="00C14368" w:rsidRDefault="00C14368" w:rsidP="00C14368">
                      <w:pPr>
                        <w:pStyle w:val="Heading1KS2"/>
                      </w:pPr>
                      <w:r>
                        <w:t>Hedgehogs</w:t>
                      </w:r>
                    </w:p>
                    <w:p w:rsidR="00C14368" w:rsidRDefault="00C14368"/>
                  </w:txbxContent>
                </v:textbox>
              </v:shape>
            </w:pict>
          </mc:Fallback>
        </mc:AlternateContent>
      </w:r>
      <w:r w:rsidR="00EE640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8.35pt;margin-top:11.6pt;width:592.75pt;height:838.2pt;z-index:-251658240;mso-position-horizontal-relative:text;mso-position-vertical-relative:page" wrapcoords="-31 0 -31 21578 21600 21578 21600 0 -31 0">
            <v:imagedata r:id="rId10" o:title="1 star Background with border"/>
            <w10:wrap type="tight" anchory="page"/>
          </v:shape>
        </w:pict>
      </w:r>
    </w:p>
    <w:p w:rsidR="009E4127" w:rsidRPr="009E4127" w:rsidRDefault="004D0393" w:rsidP="009E4127">
      <w:r>
        <w:rPr>
          <w:noProof/>
        </w:rPr>
        <w:lastRenderedPageBreak/>
        <mc:AlternateContent>
          <mc:Choice Requires="wps">
            <w:drawing>
              <wp:anchor distT="0" distB="0" distL="114300" distR="114300" simplePos="0" relativeHeight="251692032" behindDoc="0" locked="0" layoutInCell="1" allowOverlap="1" wp14:anchorId="48EEA2EF" wp14:editId="05ED8A83">
                <wp:simplePos x="0" y="0"/>
                <wp:positionH relativeFrom="column">
                  <wp:posOffset>487120</wp:posOffset>
                </wp:positionH>
                <wp:positionV relativeFrom="paragraph">
                  <wp:posOffset>6188449</wp:posOffset>
                </wp:positionV>
                <wp:extent cx="5983904" cy="244736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5983904" cy="2447365"/>
                        </a:xfrm>
                        <a:prstGeom prst="rect">
                          <a:avLst/>
                        </a:prstGeom>
                        <a:noFill/>
                        <a:ln w="6350">
                          <a:noFill/>
                        </a:ln>
                      </wps:spPr>
                      <wps:txbx>
                        <w:txbxContent>
                          <w:p w:rsidR="004D0393" w:rsidRDefault="004D0393" w:rsidP="004D0393">
                            <w:pPr>
                              <w:pStyle w:val="KS1BodyCopyKS1"/>
                              <w:spacing w:line="276" w:lineRule="auto"/>
                            </w:pPr>
                            <w:r>
                              <w:t>Nesting places – Hedgehogs nest in piles of leaves, so if you are planning to tidy the garden, be careful you don’t accidentally wake a sleeping hedgehog.</w:t>
                            </w:r>
                          </w:p>
                          <w:p w:rsidR="004D0393" w:rsidRDefault="004D0393" w:rsidP="004D0393">
                            <w:pPr>
                              <w:pStyle w:val="KS1BodyCopyKS1"/>
                              <w:spacing w:line="276" w:lineRule="auto"/>
                            </w:pPr>
                          </w:p>
                          <w:p w:rsidR="004D0393" w:rsidRPr="004D0393" w:rsidRDefault="004D0393" w:rsidP="004D0393">
                            <w:pPr>
                              <w:pStyle w:val="AimKS1"/>
                            </w:pPr>
                            <w:r w:rsidRPr="004D0393">
                              <w:t>hibernate – to sleep all through the cold winter months until the springtime.</w:t>
                            </w:r>
                          </w:p>
                          <w:p w:rsidR="004D0393" w:rsidRPr="004D0393" w:rsidRDefault="004D0393" w:rsidP="004D0393">
                            <w:pPr>
                              <w:pStyle w:val="KS1BodyCopyKS1"/>
                              <w:spacing w:line="276" w:lineRule="auto"/>
                              <w:rPr>
                                <w:sz w:val="28"/>
                                <w:szCs w:val="28"/>
                              </w:rPr>
                            </w:pPr>
                            <w:r w:rsidRPr="004D0393">
                              <w:rPr>
                                <w:sz w:val="28"/>
                                <w:szCs w:val="28"/>
                              </w:rPr>
                              <w:t>slug pellets – poisonous tablets left out in the garden to kill slugs.</w:t>
                            </w:r>
                          </w:p>
                          <w:p w:rsidR="004D0393" w:rsidRPr="004D0393" w:rsidRDefault="004D0393" w:rsidP="004D0393">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EEA2EF" id="Text Box 21" o:spid="_x0000_s1031" type="#_x0000_t202" style="position:absolute;left:0;text-align:left;margin-left:38.35pt;margin-top:487.3pt;width:471.15pt;height:192.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" filled="f" stroked="f" strokeweight=".5pt">
                <v:textbox>
                  <w:txbxContent>
                    <w:p w:rsidR="004D0393" w:rsidRDefault="004D0393" w:rsidP="004D0393">
                      <w:pPr>
                        <w:pStyle w:val="KS1BodyCopyKS1"/>
                        <w:spacing w:line="276" w:lineRule="auto"/>
                      </w:pPr>
                      <w:r>
                        <w:t>Nesting places – Hedgehogs nest in piles of leaves, so if you are planning to tidy the garden, be careful you don’t accidentally wake a sleeping hedgehog.</w:t>
                      </w:r>
                    </w:p>
                    <w:p w:rsidR="004D0393" w:rsidRDefault="004D0393" w:rsidP="004D0393">
                      <w:pPr>
                        <w:pStyle w:val="KS1BodyCopyKS1"/>
                        <w:spacing w:line="276" w:lineRule="auto"/>
                      </w:pPr>
                    </w:p>
                    <w:p w:rsidR="004D0393" w:rsidRPr="004D0393" w:rsidRDefault="004D0393" w:rsidP="004D0393">
                      <w:pPr>
                        <w:pStyle w:val="AimKS1"/>
                      </w:pPr>
                      <w:r w:rsidRPr="004D0393">
                        <w:t>hibernate – to sleep all through the cold winter months until the springtime.</w:t>
                      </w:r>
                    </w:p>
                    <w:p w:rsidR="004D0393" w:rsidRPr="004D0393" w:rsidRDefault="004D0393" w:rsidP="004D0393">
                      <w:pPr>
                        <w:pStyle w:val="KS1BodyCopyKS1"/>
                        <w:spacing w:line="276" w:lineRule="auto"/>
                        <w:rPr>
                          <w:sz w:val="28"/>
                          <w:szCs w:val="28"/>
                        </w:rPr>
                      </w:pPr>
                      <w:r w:rsidRPr="004D0393">
                        <w:rPr>
                          <w:sz w:val="28"/>
                          <w:szCs w:val="28"/>
                        </w:rPr>
                        <w:t>slug pellets – poisonous tablets left out in the garden to kill slugs.</w:t>
                      </w:r>
                    </w:p>
                    <w:p w:rsidR="004D0393" w:rsidRPr="004D0393" w:rsidRDefault="004D0393" w:rsidP="004D0393">
                      <w:pPr>
                        <w:rPr>
                          <w:sz w:val="32"/>
                          <w:szCs w:val="32"/>
                        </w:rPr>
                      </w:pPr>
                    </w:p>
                  </w:txbxContent>
                </v:textbox>
              </v:shape>
            </w:pict>
          </mc:Fallback>
        </mc:AlternateContent>
      </w:r>
      <w:r>
        <w:rPr>
          <w:noProof/>
        </w:rPr>
        <w:drawing>
          <wp:anchor distT="0" distB="0" distL="114300" distR="114300" simplePos="0" relativeHeight="251689984" behindDoc="0" locked="0" layoutInCell="1" allowOverlap="1" wp14:anchorId="04E77559" wp14:editId="3E8D7BD3">
            <wp:simplePos x="0" y="0"/>
            <wp:positionH relativeFrom="column">
              <wp:posOffset>755837</wp:posOffset>
            </wp:positionH>
            <wp:positionV relativeFrom="page">
              <wp:posOffset>5903110</wp:posOffset>
            </wp:positionV>
            <wp:extent cx="1559560" cy="882650"/>
            <wp:effectExtent l="0" t="0" r="2540" b="0"/>
            <wp:wrapTight wrapText="bothSides">
              <wp:wrapPolygon edited="0">
                <wp:start x="8443" y="0"/>
                <wp:lineTo x="7124" y="466"/>
                <wp:lineTo x="4749" y="5128"/>
                <wp:lineTo x="4749" y="7459"/>
                <wp:lineTo x="0" y="8391"/>
                <wp:lineTo x="0" y="13519"/>
                <wp:lineTo x="2375" y="14918"/>
                <wp:lineTo x="1583" y="17715"/>
                <wp:lineTo x="2375" y="19114"/>
                <wp:lineTo x="8971" y="20978"/>
                <wp:lineTo x="10818" y="20978"/>
                <wp:lineTo x="13720" y="20978"/>
                <wp:lineTo x="21371" y="16783"/>
                <wp:lineTo x="21371" y="8858"/>
                <wp:lineTo x="20844" y="7459"/>
                <wp:lineTo x="11609" y="0"/>
                <wp:lineTo x="8443"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dgehog In Leaves-colour CMYK.ti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59560" cy="882650"/>
                    </a:xfrm>
                    <a:prstGeom prst="rect">
                      <a:avLst/>
                    </a:prstGeom>
                  </pic:spPr>
                </pic:pic>
              </a:graphicData>
            </a:graphic>
            <wp14:sizeRelH relativeFrom="margin">
              <wp14:pctWidth>0</wp14:pctWidth>
            </wp14:sizeRelH>
            <wp14:sizeRelV relativeFrom="margin">
              <wp14:pctHeight>0</wp14:pctHeight>
            </wp14:sizeRelV>
          </wp:anchor>
        </w:drawing>
      </w:r>
      <w:r w:rsidRPr="004D0393">
        <mc:AlternateContent>
          <mc:Choice Requires="wps">
            <w:drawing>
              <wp:anchor distT="0" distB="0" distL="114300" distR="114300" simplePos="0" relativeHeight="251687936" behindDoc="0" locked="0" layoutInCell="1" allowOverlap="1" wp14:anchorId="54D412BC" wp14:editId="66DFA244">
                <wp:simplePos x="0" y="0"/>
                <wp:positionH relativeFrom="column">
                  <wp:posOffset>2394473</wp:posOffset>
                </wp:positionH>
                <wp:positionV relativeFrom="paragraph">
                  <wp:posOffset>4693920</wp:posOffset>
                </wp:positionV>
                <wp:extent cx="3872753" cy="244729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3872753" cy="2447290"/>
                        </a:xfrm>
                        <a:prstGeom prst="rect">
                          <a:avLst/>
                        </a:prstGeom>
                        <a:noFill/>
                        <a:ln w="6350">
                          <a:noFill/>
                        </a:ln>
                      </wps:spPr>
                      <wps:txbx>
                        <w:txbxContent>
                          <w:p w:rsidR="004D0393" w:rsidRDefault="004D0393" w:rsidP="004D0393">
                            <w:pPr>
                              <w:pStyle w:val="KS1BodyCopyKS1"/>
                              <w:spacing w:line="276" w:lineRule="auto"/>
                            </w:pPr>
                            <w:r>
                              <w:t>Hedgehogs hibernate between November and the middle of March, so be extra careful if moving piles of leaves during this time.</w:t>
                            </w:r>
                          </w:p>
                          <w:p w:rsidR="004D0393" w:rsidRDefault="004D0393" w:rsidP="004D03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D412BC" id="Text Box 19" o:spid="_x0000_s1032" type="#_x0000_t202" style="position:absolute;left:0;text-align:left;margin-left:188.55pt;margin-top:369.6pt;width:304.95pt;height:192.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" filled="f" stroked="f" strokeweight=".5pt">
                <v:textbox>
                  <w:txbxContent>
                    <w:p w:rsidR="004D0393" w:rsidRDefault="004D0393" w:rsidP="004D0393">
                      <w:pPr>
                        <w:pStyle w:val="KS1BodyCopyKS1"/>
                        <w:spacing w:line="276" w:lineRule="auto"/>
                      </w:pPr>
                      <w:r>
                        <w:t>Hedgehogs hibernate between November and the middle of March, so be extra careful if moving piles of leaves during this time.</w:t>
                      </w:r>
                    </w:p>
                    <w:p w:rsidR="004D0393" w:rsidRDefault="004D0393" w:rsidP="004D0393"/>
                  </w:txbxContent>
                </v:textbox>
              </v:shape>
            </w:pict>
          </mc:Fallback>
        </mc:AlternateContent>
      </w:r>
      <w:r w:rsidRPr="004D0393">
        <mc:AlternateContent>
          <mc:Choice Requires="wps">
            <w:drawing>
              <wp:anchor distT="0" distB="0" distL="114300" distR="114300" simplePos="0" relativeHeight="251686912" behindDoc="0" locked="0" layoutInCell="1" allowOverlap="1" wp14:anchorId="2C610117" wp14:editId="2073A8E6">
                <wp:simplePos x="0" y="0"/>
                <wp:positionH relativeFrom="column">
                  <wp:posOffset>581249</wp:posOffset>
                </wp:positionH>
                <wp:positionV relativeFrom="paragraph">
                  <wp:posOffset>4615143</wp:posOffset>
                </wp:positionV>
                <wp:extent cx="5808345" cy="1317811"/>
                <wp:effectExtent l="19050" t="19050" r="20955" b="15875"/>
                <wp:wrapNone/>
                <wp:docPr id="18" name="Rectangle 18"/>
                <wp:cNvGraphicFramePr/>
                <a:graphic xmlns:a="http://schemas.openxmlformats.org/drawingml/2006/main">
                  <a:graphicData uri="http://schemas.microsoft.com/office/word/2010/wordprocessingShape">
                    <wps:wsp>
                      <wps:cNvSpPr/>
                      <wps:spPr>
                        <a:xfrm>
                          <a:off x="0" y="0"/>
                          <a:ext cx="5808345" cy="1317811"/>
                        </a:xfrm>
                        <a:prstGeom prst="rect">
                          <a:avLst/>
                        </a:prstGeom>
                        <a:noFill/>
                        <a:ln w="38100">
                          <a:solidFill>
                            <a:srgbClr val="00964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9E470B" id="Rectangle 18" o:spid="_x0000_s1026" style="position:absolute;margin-left:45.75pt;margin-top:363.4pt;width:457.35pt;height:103.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" filled="f" strokecolor="#009640" strokeweight="3pt"/>
            </w:pict>
          </mc:Fallback>
        </mc:AlternateContent>
      </w:r>
      <w:r>
        <w:rPr>
          <w:noProof/>
        </w:rPr>
        <mc:AlternateContent>
          <mc:Choice Requires="wps">
            <w:drawing>
              <wp:anchor distT="0" distB="0" distL="114300" distR="114300" simplePos="0" relativeHeight="251684864" behindDoc="0" locked="0" layoutInCell="1" allowOverlap="1" wp14:anchorId="1023355B" wp14:editId="31C2A792">
                <wp:simplePos x="0" y="0"/>
                <wp:positionH relativeFrom="column">
                  <wp:posOffset>475727</wp:posOffset>
                </wp:positionH>
                <wp:positionV relativeFrom="paragraph">
                  <wp:posOffset>2346325</wp:posOffset>
                </wp:positionV>
                <wp:extent cx="5862918" cy="244736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5862918" cy="2447365"/>
                        </a:xfrm>
                        <a:prstGeom prst="rect">
                          <a:avLst/>
                        </a:prstGeom>
                        <a:noFill/>
                        <a:ln w="6350">
                          <a:noFill/>
                        </a:ln>
                      </wps:spPr>
                      <wps:txbx>
                        <w:txbxContent>
                          <w:p w:rsidR="004D0393" w:rsidRPr="004D0393" w:rsidRDefault="004D0393" w:rsidP="004D0393">
                            <w:pPr>
                              <w:pStyle w:val="KS1BodyCopyKS1"/>
                              <w:spacing w:line="276" w:lineRule="auto"/>
                            </w:pPr>
                            <w:r w:rsidRPr="004D0393">
                              <w:t>Slug pellets – Never use these to kill slugs. Hedgehogs eat the pellets or the dead slugs and the poison in them can kill the hedgehogs.</w:t>
                            </w:r>
                          </w:p>
                          <w:p w:rsidR="004D0393" w:rsidRPr="004D0393" w:rsidRDefault="004D0393" w:rsidP="004D0393">
                            <w:pPr>
                              <w:rPr>
                                <w:sz w:val="32"/>
                                <w:szCs w:val="32"/>
                              </w:rPr>
                            </w:pPr>
                            <w:r w:rsidRPr="004D0393">
                              <w:rPr>
                                <w:sz w:val="32"/>
                                <w:szCs w:val="32"/>
                              </w:rPr>
                              <w:t>Garden ponds – Hedgehogs can fall into ponds and drown. Make sure your pond has sloping sides so a hedgehog can get out to safety if they fall in. You could also cover the pond with netting or chicken wire.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23355B" id="Text Box 17" o:spid="_x0000_s1033" type="#_x0000_t202" style="position:absolute;left:0;text-align:left;margin-left:37.45pt;margin-top:184.75pt;width:461.65pt;height:192.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" filled="f" stroked="f" strokeweight=".5pt">
                <v:textbox>
                  <w:txbxContent>
                    <w:p w:rsidR="004D0393" w:rsidRPr="004D0393" w:rsidRDefault="004D0393" w:rsidP="004D0393">
                      <w:pPr>
                        <w:pStyle w:val="KS1BodyCopyKS1"/>
                        <w:spacing w:line="276" w:lineRule="auto"/>
                      </w:pPr>
                      <w:r w:rsidRPr="004D0393">
                        <w:t>Slug pellets – Never use these to kill slugs. Hedgehogs eat the pellets or the dead slugs and the poison in them can kill the hedgehogs.</w:t>
                      </w:r>
                    </w:p>
                    <w:p w:rsidR="004D0393" w:rsidRPr="004D0393" w:rsidRDefault="004D0393" w:rsidP="004D0393">
                      <w:pPr>
                        <w:rPr>
                          <w:sz w:val="32"/>
                          <w:szCs w:val="32"/>
                        </w:rPr>
                      </w:pPr>
                      <w:r w:rsidRPr="004D0393">
                        <w:rPr>
                          <w:sz w:val="32"/>
                          <w:szCs w:val="32"/>
                        </w:rPr>
                        <w:t>Garden ponds – Hedgehogs can fall into ponds and drown. Make sure your pond has sloping sides so a hedgehog can get out to safety if they fall in. You could also cover the pond with netting or chicken wire.</w:t>
                      </w: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13A358C5" wp14:editId="7C91310A">
                <wp:simplePos x="0" y="0"/>
                <wp:positionH relativeFrom="column">
                  <wp:posOffset>445135</wp:posOffset>
                </wp:positionH>
                <wp:positionV relativeFrom="paragraph">
                  <wp:posOffset>-64695</wp:posOffset>
                </wp:positionV>
                <wp:extent cx="5862918" cy="244736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5862918" cy="2447365"/>
                        </a:xfrm>
                        <a:prstGeom prst="rect">
                          <a:avLst/>
                        </a:prstGeom>
                        <a:noFill/>
                        <a:ln w="6350">
                          <a:noFill/>
                        </a:ln>
                      </wps:spPr>
                      <wps:txbx>
                        <w:txbxContent>
                          <w:p w:rsidR="00C14368" w:rsidRDefault="00C14368" w:rsidP="00C14368">
                            <w:pPr>
                              <w:pStyle w:val="Heading3KS1"/>
                              <w:spacing w:line="276" w:lineRule="auto"/>
                            </w:pPr>
                            <w:r>
                              <w:t>Helping a Hedgehog</w:t>
                            </w:r>
                          </w:p>
                          <w:p w:rsidR="00C14368" w:rsidRDefault="00C14368" w:rsidP="00C14368">
                            <w:pPr>
                              <w:pStyle w:val="KS1BodyCopyKS1"/>
                              <w:spacing w:line="276" w:lineRule="auto"/>
                            </w:pPr>
                            <w:r>
                              <w:t>There are some things you can do to keep a visiting hedgehog safe if they pass through your garden.</w:t>
                            </w:r>
                          </w:p>
                          <w:p w:rsidR="00C14368" w:rsidRDefault="00C14368" w:rsidP="00C143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A358C5" id="Text Box 12" o:spid="_x0000_s1034" type="#_x0000_t202" style="position:absolute;left:0;text-align:left;margin-left:35.05pt;margin-top:-5.1pt;width:461.65pt;height:19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" filled="f" stroked="f" strokeweight=".5pt">
                <v:textbox>
                  <w:txbxContent>
                    <w:p w:rsidR="00C14368" w:rsidRDefault="00C14368" w:rsidP="00C14368">
                      <w:pPr>
                        <w:pStyle w:val="Heading3KS1"/>
                        <w:spacing w:line="276" w:lineRule="auto"/>
                      </w:pPr>
                      <w:r>
                        <w:t>Helping a Hedgehog</w:t>
                      </w:r>
                    </w:p>
                    <w:p w:rsidR="00C14368" w:rsidRDefault="00C14368" w:rsidP="00C14368">
                      <w:pPr>
                        <w:pStyle w:val="KS1BodyCopyKS1"/>
                        <w:spacing w:line="276" w:lineRule="auto"/>
                      </w:pPr>
                      <w:r>
                        <w:t>There are some things you can do to keep a visiting hedgehog safe if they pass through your garden.</w:t>
                      </w:r>
                    </w:p>
                    <w:p w:rsidR="00C14368" w:rsidRDefault="00C14368" w:rsidP="00C14368"/>
                  </w:txbxContent>
                </v:textbox>
              </v:shape>
            </w:pict>
          </mc:Fallback>
        </mc:AlternateContent>
      </w:r>
      <w:r w:rsidRPr="004D0393">
        <mc:AlternateContent>
          <mc:Choice Requires="wps">
            <w:drawing>
              <wp:anchor distT="0" distB="0" distL="114300" distR="114300" simplePos="0" relativeHeight="251679744" behindDoc="0" locked="0" layoutInCell="1" allowOverlap="1" wp14:anchorId="691344AA" wp14:editId="233E2DAA">
                <wp:simplePos x="0" y="0"/>
                <wp:positionH relativeFrom="column">
                  <wp:posOffset>500567</wp:posOffset>
                </wp:positionH>
                <wp:positionV relativeFrom="paragraph">
                  <wp:posOffset>1024778</wp:posOffset>
                </wp:positionV>
                <wp:extent cx="5808345" cy="1183341"/>
                <wp:effectExtent l="19050" t="19050" r="20955" b="17145"/>
                <wp:wrapNone/>
                <wp:docPr id="13" name="Rectangle 13"/>
                <wp:cNvGraphicFramePr/>
                <a:graphic xmlns:a="http://schemas.openxmlformats.org/drawingml/2006/main">
                  <a:graphicData uri="http://schemas.microsoft.com/office/word/2010/wordprocessingShape">
                    <wps:wsp>
                      <wps:cNvSpPr/>
                      <wps:spPr>
                        <a:xfrm>
                          <a:off x="0" y="0"/>
                          <a:ext cx="5808345" cy="1183341"/>
                        </a:xfrm>
                        <a:prstGeom prst="rect">
                          <a:avLst/>
                        </a:prstGeom>
                        <a:noFill/>
                        <a:ln w="38100">
                          <a:solidFill>
                            <a:srgbClr val="00964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E15B57" id="Rectangle 13" o:spid="_x0000_s1026" style="position:absolute;margin-left:39.4pt;margin-top:80.7pt;width:457.35pt;height:93.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" filled="f" strokecolor="#009640" strokeweight="3pt"/>
            </w:pict>
          </mc:Fallback>
        </mc:AlternateContent>
      </w:r>
      <w:r>
        <w:rPr>
          <w:noProof/>
        </w:rPr>
        <w:drawing>
          <wp:anchor distT="0" distB="0" distL="114300" distR="114300" simplePos="0" relativeHeight="251682816" behindDoc="0" locked="0" layoutInCell="1" allowOverlap="1" wp14:anchorId="236A888F" wp14:editId="49059976">
            <wp:simplePos x="0" y="0"/>
            <wp:positionH relativeFrom="column">
              <wp:posOffset>755650</wp:posOffset>
            </wp:positionH>
            <wp:positionV relativeFrom="paragraph">
              <wp:posOffset>1224392</wp:posOffset>
            </wp:positionV>
            <wp:extent cx="1156335" cy="773430"/>
            <wp:effectExtent l="0" t="0" r="5715" b="7620"/>
            <wp:wrapTight wrapText="bothSides">
              <wp:wrapPolygon edited="0">
                <wp:start x="10320" y="0"/>
                <wp:lineTo x="5338" y="1064"/>
                <wp:lineTo x="1779" y="4788"/>
                <wp:lineTo x="1779" y="8512"/>
                <wp:lineTo x="0" y="14365"/>
                <wp:lineTo x="0" y="17025"/>
                <wp:lineTo x="3914" y="17025"/>
                <wp:lineTo x="3558" y="19153"/>
                <wp:lineTo x="5338" y="21281"/>
                <wp:lineTo x="16369" y="21281"/>
                <wp:lineTo x="18148" y="21281"/>
                <wp:lineTo x="20995" y="18621"/>
                <wp:lineTo x="21351" y="12768"/>
                <wp:lineTo x="21351" y="5320"/>
                <wp:lineTo x="19216" y="2128"/>
                <wp:lineTo x="16013" y="0"/>
                <wp:lineTo x="1032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edgehog-colour CMYK.t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56335" cy="773430"/>
                    </a:xfrm>
                    <a:prstGeom prst="rect">
                      <a:avLst/>
                    </a:prstGeom>
                  </pic:spPr>
                </pic:pic>
              </a:graphicData>
            </a:graphic>
            <wp14:sizeRelH relativeFrom="margin">
              <wp14:pctWidth>0</wp14:pctWidth>
            </wp14:sizeRelH>
            <wp14:sizeRelV relativeFrom="margin">
              <wp14:pctHeight>0</wp14:pctHeight>
            </wp14:sizeRelV>
          </wp:anchor>
        </w:drawing>
      </w:r>
      <w:r w:rsidRPr="004D0393">
        <mc:AlternateContent>
          <mc:Choice Requires="wps">
            <w:drawing>
              <wp:anchor distT="0" distB="0" distL="114300" distR="114300" simplePos="0" relativeHeight="251680768" behindDoc="0" locked="0" layoutInCell="1" allowOverlap="1" wp14:anchorId="76DD1097" wp14:editId="19D2710F">
                <wp:simplePos x="0" y="0"/>
                <wp:positionH relativeFrom="column">
                  <wp:posOffset>2029460</wp:posOffset>
                </wp:positionH>
                <wp:positionV relativeFrom="paragraph">
                  <wp:posOffset>1168288</wp:posOffset>
                </wp:positionV>
                <wp:extent cx="4126865" cy="244729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4126865" cy="2447290"/>
                        </a:xfrm>
                        <a:prstGeom prst="rect">
                          <a:avLst/>
                        </a:prstGeom>
                        <a:noFill/>
                        <a:ln w="6350">
                          <a:noFill/>
                        </a:ln>
                      </wps:spPr>
                      <wps:txbx>
                        <w:txbxContent>
                          <w:p w:rsidR="004D0393" w:rsidRDefault="004D0393" w:rsidP="004D0393">
                            <w:pPr>
                              <w:pStyle w:val="KS1BodyCopyKS1"/>
                              <w:spacing w:line="276" w:lineRule="auto"/>
                            </w:pPr>
                            <w:r>
                              <w:t>When a hedgehog feels scared, it will roll itself up into a ball so that its spikes will frighten off its enemies.</w:t>
                            </w:r>
                          </w:p>
                          <w:p w:rsidR="004D0393" w:rsidRDefault="004D0393" w:rsidP="004D03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DD1097" id="Text Box 14" o:spid="_x0000_s1035" type="#_x0000_t202" style="position:absolute;left:0;text-align:left;margin-left:159.8pt;margin-top:92pt;width:324.95pt;height:192.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" filled="f" stroked="f" strokeweight=".5pt">
                <v:textbox>
                  <w:txbxContent>
                    <w:p w:rsidR="004D0393" w:rsidRDefault="004D0393" w:rsidP="004D0393">
                      <w:pPr>
                        <w:pStyle w:val="KS1BodyCopyKS1"/>
                        <w:spacing w:line="276" w:lineRule="auto"/>
                      </w:pPr>
                      <w:r>
                        <w:t>When a hedgehog feels scared, it will roll itself up into a ball so that its spikes will frighten off its enemies.</w:t>
                      </w:r>
                    </w:p>
                    <w:p w:rsidR="004D0393" w:rsidRDefault="004D0393" w:rsidP="004D0393"/>
                  </w:txbxContent>
                </v:textbox>
              </v:shape>
            </w:pict>
          </mc:Fallback>
        </mc:AlternateContent>
      </w:r>
      <w:r w:rsidR="00EE6409">
        <w:rPr>
          <w:noProof/>
        </w:rPr>
        <w:drawing>
          <wp:anchor distT="0" distB="0" distL="114300" distR="114300" simplePos="0" relativeHeight="251659264" behindDoc="1" locked="0" layoutInCell="1" allowOverlap="1" wp14:anchorId="39481E32" wp14:editId="1EBB4486">
            <wp:simplePos x="0" y="0"/>
            <wp:positionH relativeFrom="column">
              <wp:posOffset>-327025</wp:posOffset>
            </wp:positionH>
            <wp:positionV relativeFrom="page">
              <wp:posOffset>157928</wp:posOffset>
            </wp:positionV>
            <wp:extent cx="7527925" cy="10645140"/>
            <wp:effectExtent l="0" t="0" r="0" b="3810"/>
            <wp:wrapTight wrapText="bothSides">
              <wp:wrapPolygon edited="0">
                <wp:start x="0" y="0"/>
                <wp:lineTo x="0" y="21569"/>
                <wp:lineTo x="21536" y="21569"/>
                <wp:lineTo x="21536" y="0"/>
                <wp:lineTo x="0" y="0"/>
              </wp:wrapPolygon>
            </wp:wrapTight>
            <wp:docPr id="2" name="Picture 2" descr="C:\Users\shannon.andrews\AppData\Local\Microsoft\Windows\INetCache\Content.Word\1 star Background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hannon.andrews\AppData\Local\Microsoft\Windows\INetCache\Content.Word\1 star Background with border.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27925" cy="106451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4127" w:rsidRPr="009E4127" w:rsidRDefault="004D7407" w:rsidP="009E4127">
      <w:r>
        <w:rPr>
          <w:noProof/>
        </w:rPr>
        <w:lastRenderedPageBreak/>
        <mc:AlternateContent>
          <mc:Choice Requires="wps">
            <w:drawing>
              <wp:anchor distT="0" distB="0" distL="114300" distR="114300" simplePos="0" relativeHeight="251734016" behindDoc="0" locked="0" layoutInCell="1" allowOverlap="1" wp14:anchorId="114092C9" wp14:editId="754BF525">
                <wp:simplePos x="0" y="0"/>
                <wp:positionH relativeFrom="column">
                  <wp:posOffset>381635</wp:posOffset>
                </wp:positionH>
                <wp:positionV relativeFrom="paragraph">
                  <wp:posOffset>8297202</wp:posOffset>
                </wp:positionV>
                <wp:extent cx="6548755" cy="0"/>
                <wp:effectExtent l="0" t="0" r="23495" b="19050"/>
                <wp:wrapNone/>
                <wp:docPr id="44" name="Straight Connector 44"/>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1E520F8" id="Straight Connector 44" o:spid="_x0000_s1026" style="position:absolute;z-index:251734016;visibility:visible;mso-wrap-style:square;mso-wrap-distance-left:9pt;mso-wrap-distance-top:0;mso-wrap-distance-right:9pt;mso-wrap-distance-bottom:0;mso-position-horizontal:absolute;mso-position-horizontal-relative:text;mso-position-vertical:absolute;mso-position-vertical-relative:text" from="30.05pt,653.3pt" to="545.7pt,65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" strokecolor="#1c1c1c [3200]" strokeweight=".5pt">
                <v:stroke joinstyle="miter"/>
              </v:line>
            </w:pict>
          </mc:Fallback>
        </mc:AlternateContent>
      </w:r>
      <w:r>
        <w:rPr>
          <w:noProof/>
        </w:rPr>
        <mc:AlternateContent>
          <mc:Choice Requires="wps">
            <w:drawing>
              <wp:anchor distT="0" distB="0" distL="114300" distR="114300" simplePos="0" relativeHeight="251731968" behindDoc="0" locked="0" layoutInCell="1" allowOverlap="1" wp14:anchorId="7E087B42" wp14:editId="266D85B2">
                <wp:simplePos x="0" y="0"/>
                <wp:positionH relativeFrom="column">
                  <wp:posOffset>381292</wp:posOffset>
                </wp:positionH>
                <wp:positionV relativeFrom="paragraph">
                  <wp:posOffset>7953375</wp:posOffset>
                </wp:positionV>
                <wp:extent cx="6548755" cy="0"/>
                <wp:effectExtent l="0" t="0" r="23495" b="19050"/>
                <wp:wrapNone/>
                <wp:docPr id="43" name="Straight Connector 43"/>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AE9E8D2" id="Straight Connector 43" o:spid="_x0000_s1026" style="position:absolute;z-index:251731968;visibility:visible;mso-wrap-style:square;mso-wrap-distance-left:9pt;mso-wrap-distance-top:0;mso-wrap-distance-right:9pt;mso-wrap-distance-bottom:0;mso-position-horizontal:absolute;mso-position-horizontal-relative:text;mso-position-vertical:absolute;mso-position-vertical-relative:text" from="30pt,626.25pt" to="545.65pt,6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" strokecolor="#1c1c1c [3200]" strokeweight=".5pt">
                <v:stroke joinstyle="miter"/>
              </v:line>
            </w:pict>
          </mc:Fallback>
        </mc:AlternateContent>
      </w:r>
      <w:r>
        <w:rPr>
          <w:noProof/>
        </w:rPr>
        <mc:AlternateContent>
          <mc:Choice Requires="wps">
            <w:drawing>
              <wp:anchor distT="0" distB="0" distL="114300" distR="114300" simplePos="0" relativeHeight="251729920" behindDoc="0" locked="0" layoutInCell="1" allowOverlap="1" wp14:anchorId="52AEB4BC" wp14:editId="13587D8C">
                <wp:simplePos x="0" y="0"/>
                <wp:positionH relativeFrom="column">
                  <wp:posOffset>419735</wp:posOffset>
                </wp:positionH>
                <wp:positionV relativeFrom="paragraph">
                  <wp:posOffset>7245007</wp:posOffset>
                </wp:positionV>
                <wp:extent cx="6548755" cy="0"/>
                <wp:effectExtent l="0" t="0" r="23495" b="19050"/>
                <wp:wrapNone/>
                <wp:docPr id="42" name="Straight Connector 42"/>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B45F3BD" id="Straight Connector 42" o:spid="_x0000_s1026" style="position:absolute;z-index:251729920;visibility:visible;mso-wrap-style:square;mso-wrap-distance-left:9pt;mso-wrap-distance-top:0;mso-wrap-distance-right:9pt;mso-wrap-distance-bottom:0;mso-position-horizontal:absolute;mso-position-horizontal-relative:text;mso-position-vertical:absolute;mso-position-vertical-relative:text" from="33.05pt,570.45pt" to="548.7pt,57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" strokecolor="#1c1c1c [3200]" strokeweight=".5pt">
                <v:stroke joinstyle="miter"/>
              </v:line>
            </w:pict>
          </mc:Fallback>
        </mc:AlternateContent>
      </w:r>
      <w:r>
        <w:rPr>
          <w:noProof/>
        </w:rPr>
        <mc:AlternateContent>
          <mc:Choice Requires="wps">
            <w:drawing>
              <wp:anchor distT="0" distB="0" distL="114300" distR="114300" simplePos="0" relativeHeight="251727872" behindDoc="0" locked="0" layoutInCell="1" allowOverlap="1" wp14:anchorId="44D510E4" wp14:editId="3CF5DB09">
                <wp:simplePos x="0" y="0"/>
                <wp:positionH relativeFrom="column">
                  <wp:posOffset>407035</wp:posOffset>
                </wp:positionH>
                <wp:positionV relativeFrom="paragraph">
                  <wp:posOffset>6919887</wp:posOffset>
                </wp:positionV>
                <wp:extent cx="6548755" cy="0"/>
                <wp:effectExtent l="0" t="0" r="23495" b="19050"/>
                <wp:wrapNone/>
                <wp:docPr id="41" name="Straight Connector 41"/>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727A97F" id="Straight Connector 41" o:spid="_x0000_s1026" style="position:absolute;z-index:251727872;visibility:visible;mso-wrap-style:square;mso-wrap-distance-left:9pt;mso-wrap-distance-top:0;mso-wrap-distance-right:9pt;mso-wrap-distance-bottom:0;mso-position-horizontal:absolute;mso-position-horizontal-relative:text;mso-position-vertical:absolute;mso-position-vertical-relative:text" from="32.05pt,544.85pt" to="547.7pt,54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" strokecolor="#1c1c1c [3200]" strokeweight=".5pt">
                <v:stroke joinstyle="miter"/>
              </v:line>
            </w:pict>
          </mc:Fallback>
        </mc:AlternateContent>
      </w:r>
      <w:r>
        <w:rPr>
          <w:noProof/>
        </w:rPr>
        <mc:AlternateContent>
          <mc:Choice Requires="wps">
            <w:drawing>
              <wp:anchor distT="0" distB="0" distL="114300" distR="114300" simplePos="0" relativeHeight="251725824" behindDoc="0" locked="0" layoutInCell="1" allowOverlap="1" wp14:anchorId="3EE0CACD" wp14:editId="50D0EED7">
                <wp:simplePos x="0" y="0"/>
                <wp:positionH relativeFrom="column">
                  <wp:posOffset>370840</wp:posOffset>
                </wp:positionH>
                <wp:positionV relativeFrom="paragraph">
                  <wp:posOffset>6233452</wp:posOffset>
                </wp:positionV>
                <wp:extent cx="6548755" cy="0"/>
                <wp:effectExtent l="0" t="0" r="23495" b="19050"/>
                <wp:wrapNone/>
                <wp:docPr id="40" name="Straight Connector 40"/>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4AA27BF" id="Straight Connector 40" o:spid="_x0000_s1026" style="position:absolute;z-index:251725824;visibility:visible;mso-wrap-style:square;mso-wrap-distance-left:9pt;mso-wrap-distance-top:0;mso-wrap-distance-right:9pt;mso-wrap-distance-bottom:0;mso-position-horizontal:absolute;mso-position-horizontal-relative:text;mso-position-vertical:absolute;mso-position-vertical-relative:text" from="29.2pt,490.8pt" to="544.85pt,49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" strokecolor="#1c1c1c [3200]" strokeweight=".5pt">
                <v:stroke joinstyle="miter"/>
              </v:line>
            </w:pict>
          </mc:Fallback>
        </mc:AlternateContent>
      </w:r>
      <w:r>
        <w:rPr>
          <w:noProof/>
        </w:rPr>
        <mc:AlternateContent>
          <mc:Choice Requires="wps">
            <w:drawing>
              <wp:anchor distT="0" distB="0" distL="114300" distR="114300" simplePos="0" relativeHeight="251723776" behindDoc="0" locked="0" layoutInCell="1" allowOverlap="1" wp14:anchorId="7A679C2C" wp14:editId="73DF3DAA">
                <wp:simplePos x="0" y="0"/>
                <wp:positionH relativeFrom="column">
                  <wp:posOffset>372110</wp:posOffset>
                </wp:positionH>
                <wp:positionV relativeFrom="paragraph">
                  <wp:posOffset>5908332</wp:posOffset>
                </wp:positionV>
                <wp:extent cx="6548755" cy="0"/>
                <wp:effectExtent l="0" t="0" r="23495" b="19050"/>
                <wp:wrapNone/>
                <wp:docPr id="39" name="Straight Connector 39"/>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D037CC4" id="Straight Connector 39" o:spid="_x0000_s1026" style="position:absolute;z-index:251723776;visibility:visible;mso-wrap-style:square;mso-wrap-distance-left:9pt;mso-wrap-distance-top:0;mso-wrap-distance-right:9pt;mso-wrap-distance-bottom:0;mso-position-horizontal:absolute;mso-position-horizontal-relative:text;mso-position-vertical:absolute;mso-position-vertical-relative:text" from="29.3pt,465.2pt" to="544.95pt,46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" strokecolor="#1c1c1c [3200]" strokeweight=".5pt">
                <v:stroke joinstyle="miter"/>
              </v:line>
            </w:pict>
          </mc:Fallback>
        </mc:AlternateContent>
      </w:r>
      <w:r>
        <w:rPr>
          <w:noProof/>
        </w:rPr>
        <mc:AlternateContent>
          <mc:Choice Requires="wps">
            <w:drawing>
              <wp:anchor distT="0" distB="0" distL="114300" distR="114300" simplePos="0" relativeHeight="251721728" behindDoc="0" locked="0" layoutInCell="1" allowOverlap="1" wp14:anchorId="564DA25C" wp14:editId="7B5A8A25">
                <wp:simplePos x="0" y="0"/>
                <wp:positionH relativeFrom="column">
                  <wp:posOffset>408940</wp:posOffset>
                </wp:positionH>
                <wp:positionV relativeFrom="paragraph">
                  <wp:posOffset>5220627</wp:posOffset>
                </wp:positionV>
                <wp:extent cx="6548755" cy="0"/>
                <wp:effectExtent l="0" t="0" r="23495" b="19050"/>
                <wp:wrapNone/>
                <wp:docPr id="38" name="Straight Connector 38"/>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FE40EBC" id="Straight Connector 38" o:spid="_x0000_s1026" style="position:absolute;z-index:251721728;visibility:visible;mso-wrap-style:square;mso-wrap-distance-left:9pt;mso-wrap-distance-top:0;mso-wrap-distance-right:9pt;mso-wrap-distance-bottom:0;mso-position-horizontal:absolute;mso-position-horizontal-relative:text;mso-position-vertical:absolute;mso-position-vertical-relative:text" from="32.2pt,411.05pt" to="547.85pt,4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" strokecolor="#1c1c1c [3200]" strokeweight=".5pt">
                <v:stroke joinstyle="miter"/>
              </v:line>
            </w:pict>
          </mc:Fallback>
        </mc:AlternateContent>
      </w:r>
      <w:r>
        <w:rPr>
          <w:noProof/>
        </w:rPr>
        <mc:AlternateContent>
          <mc:Choice Requires="wps">
            <w:drawing>
              <wp:anchor distT="0" distB="0" distL="114300" distR="114300" simplePos="0" relativeHeight="251719680" behindDoc="0" locked="0" layoutInCell="1" allowOverlap="1" wp14:anchorId="5B72AEC4" wp14:editId="59A782D2">
                <wp:simplePos x="0" y="0"/>
                <wp:positionH relativeFrom="column">
                  <wp:posOffset>396240</wp:posOffset>
                </wp:positionH>
                <wp:positionV relativeFrom="paragraph">
                  <wp:posOffset>4884128</wp:posOffset>
                </wp:positionV>
                <wp:extent cx="6548755" cy="0"/>
                <wp:effectExtent l="0" t="0" r="23495" b="19050"/>
                <wp:wrapNone/>
                <wp:docPr id="37" name="Straight Connector 37"/>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7F3F020" id="Straight Connector 37" o:spid="_x0000_s1026" style="position:absolute;z-index:251719680;visibility:visible;mso-wrap-style:square;mso-wrap-distance-left:9pt;mso-wrap-distance-top:0;mso-wrap-distance-right:9pt;mso-wrap-distance-bottom:0;mso-position-horizontal:absolute;mso-position-horizontal-relative:text;mso-position-vertical:absolute;mso-position-vertical-relative:text" from="31.2pt,384.6pt" to="546.85pt,38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" strokecolor="#1c1c1c [3200]" strokeweight=".5pt">
                <v:stroke joinstyle="miter"/>
              </v:line>
            </w:pict>
          </mc:Fallback>
        </mc:AlternateContent>
      </w:r>
      <w:r>
        <w:rPr>
          <w:noProof/>
        </w:rPr>
        <mc:AlternateContent>
          <mc:Choice Requires="wps">
            <w:drawing>
              <wp:anchor distT="0" distB="0" distL="114300" distR="114300" simplePos="0" relativeHeight="251717632" behindDoc="0" locked="0" layoutInCell="1" allowOverlap="1" wp14:anchorId="0A52A888" wp14:editId="20180EA6">
                <wp:simplePos x="0" y="0"/>
                <wp:positionH relativeFrom="column">
                  <wp:posOffset>420078</wp:posOffset>
                </wp:positionH>
                <wp:positionV relativeFrom="paragraph">
                  <wp:posOffset>4181475</wp:posOffset>
                </wp:positionV>
                <wp:extent cx="6548755" cy="0"/>
                <wp:effectExtent l="0" t="0" r="23495" b="19050"/>
                <wp:wrapNone/>
                <wp:docPr id="36" name="Straight Connector 36"/>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C1542B5" id="Straight Connector 36" o:spid="_x0000_s1026" style="position:absolute;z-index:251717632;visibility:visible;mso-wrap-style:square;mso-wrap-distance-left:9pt;mso-wrap-distance-top:0;mso-wrap-distance-right:9pt;mso-wrap-distance-bottom:0;mso-position-horizontal:absolute;mso-position-horizontal-relative:text;mso-position-vertical:absolute;mso-position-vertical-relative:text" from="33.1pt,329.25pt" to="548.75pt,3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" strokecolor="#1c1c1c [3200]" strokeweight=".5pt">
                <v:stroke joinstyle="miter"/>
              </v:line>
            </w:pict>
          </mc:Fallback>
        </mc:AlternateContent>
      </w:r>
      <w:r>
        <w:rPr>
          <w:noProof/>
        </w:rPr>
        <mc:AlternateContent>
          <mc:Choice Requires="wps">
            <w:drawing>
              <wp:anchor distT="0" distB="0" distL="114300" distR="114300" simplePos="0" relativeHeight="251715584" behindDoc="0" locked="0" layoutInCell="1" allowOverlap="1" wp14:anchorId="55F6B458" wp14:editId="74717D17">
                <wp:simplePos x="0" y="0"/>
                <wp:positionH relativeFrom="column">
                  <wp:posOffset>409541</wp:posOffset>
                </wp:positionH>
                <wp:positionV relativeFrom="paragraph">
                  <wp:posOffset>3865605</wp:posOffset>
                </wp:positionV>
                <wp:extent cx="6548755" cy="0"/>
                <wp:effectExtent l="0" t="0" r="23495" b="19050"/>
                <wp:wrapNone/>
                <wp:docPr id="35" name="Straight Connector 35"/>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E3DA108" id="Straight Connector 35"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32.25pt,304.4pt" to="547.9pt,30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" strokecolor="#1c1c1c [3200]" strokeweight=".5pt">
                <v:stroke joinstyle="miter"/>
              </v:line>
            </w:pict>
          </mc:Fallback>
        </mc:AlternateContent>
      </w:r>
      <w:r>
        <w:rPr>
          <w:noProof/>
        </w:rPr>
        <mc:AlternateContent>
          <mc:Choice Requires="wps">
            <w:drawing>
              <wp:anchor distT="0" distB="0" distL="114300" distR="114300" simplePos="0" relativeHeight="251713536" behindDoc="0" locked="0" layoutInCell="1" allowOverlap="1" wp14:anchorId="40D8D57D" wp14:editId="5982F93F">
                <wp:simplePos x="0" y="0"/>
                <wp:positionH relativeFrom="column">
                  <wp:posOffset>407670</wp:posOffset>
                </wp:positionH>
                <wp:positionV relativeFrom="paragraph">
                  <wp:posOffset>2972092</wp:posOffset>
                </wp:positionV>
                <wp:extent cx="6548755" cy="0"/>
                <wp:effectExtent l="0" t="0" r="23495" b="19050"/>
                <wp:wrapNone/>
                <wp:docPr id="34" name="Straight Connector 34"/>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B412BF6" id="Straight Connector 34"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32.1pt,234pt" to="547.75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" strokecolor="#1c1c1c [3200]" strokeweight=".5pt">
                <v:stroke joinstyle="miter"/>
              </v:line>
            </w:pict>
          </mc:Fallback>
        </mc:AlternateContent>
      </w:r>
      <w:r>
        <w:rPr>
          <w:noProof/>
        </w:rPr>
        <mc:AlternateContent>
          <mc:Choice Requires="wps">
            <w:drawing>
              <wp:anchor distT="0" distB="0" distL="114300" distR="114300" simplePos="0" relativeHeight="251711488" behindDoc="0" locked="0" layoutInCell="1" allowOverlap="1" wp14:anchorId="10A0C1C1" wp14:editId="0235B0C1">
                <wp:simplePos x="0" y="0"/>
                <wp:positionH relativeFrom="column">
                  <wp:posOffset>394215</wp:posOffset>
                </wp:positionH>
                <wp:positionV relativeFrom="paragraph">
                  <wp:posOffset>2658058</wp:posOffset>
                </wp:positionV>
                <wp:extent cx="6548755" cy="0"/>
                <wp:effectExtent l="0" t="0" r="23495" b="19050"/>
                <wp:wrapNone/>
                <wp:docPr id="33" name="Straight Connector 33"/>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48CAE4F" id="Straight Connector 33"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31.05pt,209.3pt" to="546.7pt,20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" strokecolor="#1c1c1c [3200]" strokeweight=".5pt">
                <v:stroke joinstyle="miter"/>
              </v:line>
            </w:pict>
          </mc:Fallback>
        </mc:AlternateContent>
      </w:r>
      <w:r>
        <w:rPr>
          <w:noProof/>
        </w:rPr>
        <mc:AlternateContent>
          <mc:Choice Requires="wps">
            <w:drawing>
              <wp:anchor distT="0" distB="0" distL="114300" distR="114300" simplePos="0" relativeHeight="251709440" behindDoc="0" locked="0" layoutInCell="1" allowOverlap="1" wp14:anchorId="60CA92F6" wp14:editId="5674BFB5">
                <wp:simplePos x="0" y="0"/>
                <wp:positionH relativeFrom="column">
                  <wp:posOffset>396583</wp:posOffset>
                </wp:positionH>
                <wp:positionV relativeFrom="paragraph">
                  <wp:posOffset>2033270</wp:posOffset>
                </wp:positionV>
                <wp:extent cx="6548755" cy="0"/>
                <wp:effectExtent l="0" t="0" r="23495" b="19050"/>
                <wp:wrapNone/>
                <wp:docPr id="32" name="Straight Connector 32"/>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02D3BF7" id="Straight Connector 32"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31.25pt,160.1pt" to="546.9pt,16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" strokecolor="#1c1c1c [3200]" strokeweight=".5pt">
                <v:stroke joinstyle="miter"/>
              </v:line>
            </w:pict>
          </mc:Fallback>
        </mc:AlternateContent>
      </w:r>
      <w:r>
        <w:rPr>
          <w:noProof/>
        </w:rPr>
        <mc:AlternateContent>
          <mc:Choice Requires="wps">
            <w:drawing>
              <wp:anchor distT="0" distB="0" distL="114300" distR="114300" simplePos="0" relativeHeight="251707392" behindDoc="0" locked="0" layoutInCell="1" allowOverlap="1" wp14:anchorId="57EB7984" wp14:editId="7FA192F8">
                <wp:simplePos x="0" y="0"/>
                <wp:positionH relativeFrom="column">
                  <wp:posOffset>398025</wp:posOffset>
                </wp:positionH>
                <wp:positionV relativeFrom="paragraph">
                  <wp:posOffset>1728144</wp:posOffset>
                </wp:positionV>
                <wp:extent cx="6548755" cy="0"/>
                <wp:effectExtent l="0" t="0" r="23495" b="19050"/>
                <wp:wrapNone/>
                <wp:docPr id="31" name="Straight Connector 31"/>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E2E7C01" id="Straight Connector 31"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31.35pt,136.05pt" to="547pt,1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" strokecolor="#1c1c1c [3200]" strokeweight=".5pt">
                <v:stroke joinstyle="miter"/>
              </v:line>
            </w:pict>
          </mc:Fallback>
        </mc:AlternateContent>
      </w:r>
      <w:r>
        <w:rPr>
          <w:noProof/>
        </w:rPr>
        <mc:AlternateContent>
          <mc:Choice Requires="wps">
            <w:drawing>
              <wp:anchor distT="0" distB="0" distL="114300" distR="114300" simplePos="0" relativeHeight="251705344" behindDoc="0" locked="0" layoutInCell="1" allowOverlap="1" wp14:anchorId="74902203" wp14:editId="5875B8E9">
                <wp:simplePos x="0" y="0"/>
                <wp:positionH relativeFrom="column">
                  <wp:posOffset>370205</wp:posOffset>
                </wp:positionH>
                <wp:positionV relativeFrom="paragraph">
                  <wp:posOffset>1130300</wp:posOffset>
                </wp:positionV>
                <wp:extent cx="6548755" cy="0"/>
                <wp:effectExtent l="0" t="0" r="23495" b="19050"/>
                <wp:wrapNone/>
                <wp:docPr id="28" name="Straight Connector 28"/>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0A5CCEE" id="Straight Connector 28"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29.15pt,89pt" to="544.8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" strokecolor="#1c1c1c [3200]" strokeweight=".5pt">
                <v:stroke joinstyle="miter"/>
              </v:line>
            </w:pict>
          </mc:Fallback>
        </mc:AlternateContent>
      </w:r>
      <w:r w:rsidR="004D0393">
        <w:rPr>
          <w:noProof/>
        </w:rPr>
        <mc:AlternateContent>
          <mc:Choice Requires="wps">
            <w:drawing>
              <wp:anchor distT="0" distB="0" distL="114300" distR="114300" simplePos="0" relativeHeight="251703296" behindDoc="0" locked="0" layoutInCell="1" allowOverlap="1" wp14:anchorId="3743AB2C" wp14:editId="3A0A795F">
                <wp:simplePos x="0" y="0"/>
                <wp:positionH relativeFrom="column">
                  <wp:posOffset>367665</wp:posOffset>
                </wp:positionH>
                <wp:positionV relativeFrom="paragraph">
                  <wp:posOffset>804837</wp:posOffset>
                </wp:positionV>
                <wp:extent cx="6548755" cy="0"/>
                <wp:effectExtent l="0" t="0" r="23495" b="19050"/>
                <wp:wrapNone/>
                <wp:docPr id="27" name="Straight Connector 27"/>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07A43F5" id="Straight Connector 27"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28.95pt,63.35pt" to="544.6pt,6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" strokecolor="#1c1c1c [3200]" strokeweight=".5pt">
                <v:stroke joinstyle="miter"/>
              </v:line>
            </w:pict>
          </mc:Fallback>
        </mc:AlternateContent>
      </w:r>
      <w:r w:rsidR="004D0393">
        <w:rPr>
          <w:noProof/>
        </w:rPr>
        <mc:AlternateContent>
          <mc:Choice Requires="wps">
            <w:drawing>
              <wp:anchor distT="0" distB="0" distL="114300" distR="114300" simplePos="0" relativeHeight="251702272" behindDoc="0" locked="0" layoutInCell="1" allowOverlap="1" wp14:anchorId="3EDF08CE" wp14:editId="0D6191C5">
                <wp:simplePos x="0" y="0"/>
                <wp:positionH relativeFrom="column">
                  <wp:posOffset>-187050</wp:posOffset>
                </wp:positionH>
                <wp:positionV relativeFrom="paragraph">
                  <wp:posOffset>278284</wp:posOffset>
                </wp:positionV>
                <wp:extent cx="7129848" cy="7920544"/>
                <wp:effectExtent l="0" t="0" r="0" b="4445"/>
                <wp:wrapNone/>
                <wp:docPr id="26" name="Text Box 26"/>
                <wp:cNvGraphicFramePr/>
                <a:graphic xmlns:a="http://schemas.openxmlformats.org/drawingml/2006/main">
                  <a:graphicData uri="http://schemas.microsoft.com/office/word/2010/wordprocessingShape">
                    <wps:wsp>
                      <wps:cNvSpPr txBox="1"/>
                      <wps:spPr>
                        <a:xfrm>
                          <a:off x="0" y="0"/>
                          <a:ext cx="7129848" cy="7920544"/>
                        </a:xfrm>
                        <a:prstGeom prst="rect">
                          <a:avLst/>
                        </a:prstGeom>
                        <a:noFill/>
                        <a:ln w="6350">
                          <a:noFill/>
                        </a:ln>
                      </wps:spPr>
                      <wps:txbx>
                        <w:txbxContent>
                          <w:p w:rsidR="004D0393" w:rsidRDefault="004D0393" w:rsidP="004D0393">
                            <w:pPr>
                              <w:pStyle w:val="NumberedBulletsKS2"/>
                              <w:numPr>
                                <w:ilvl w:val="0"/>
                                <w:numId w:val="3"/>
                              </w:numPr>
                              <w:spacing w:line="276" w:lineRule="auto"/>
                            </w:pPr>
                            <w:r>
                              <w:t>Name two places hedgehogs can live.</w:t>
                            </w:r>
                            <w:r>
                              <w:tab/>
                            </w:r>
                            <w:r>
                              <w:br/>
                            </w:r>
                          </w:p>
                          <w:p w:rsidR="004D0393" w:rsidRDefault="004D0393" w:rsidP="004D0393">
                            <w:pPr>
                              <w:pStyle w:val="NumberedBulletsKS2"/>
                              <w:spacing w:line="276" w:lineRule="auto"/>
                              <w:ind w:left="720" w:firstLine="0"/>
                            </w:pPr>
                          </w:p>
                          <w:p w:rsidR="004D0393" w:rsidRPr="004D0393" w:rsidRDefault="004D0393" w:rsidP="004D0393">
                            <w:pPr>
                              <w:pStyle w:val="NumberedBulletsKS2"/>
                              <w:numPr>
                                <w:ilvl w:val="0"/>
                                <w:numId w:val="3"/>
                              </w:numPr>
                              <w:spacing w:line="276" w:lineRule="auto"/>
                              <w:rPr>
                                <w:u w:val="thick"/>
                              </w:rPr>
                            </w:pPr>
                            <w:r>
                              <w:t>What are hoglets?</w:t>
                            </w:r>
                            <w:r>
                              <w:tab/>
                            </w:r>
                          </w:p>
                          <w:p w:rsidR="004D0393" w:rsidRDefault="004D0393" w:rsidP="004D0393">
                            <w:pPr>
                              <w:pStyle w:val="NumberedBulletsKS2"/>
                              <w:spacing w:line="276" w:lineRule="auto"/>
                              <w:rPr>
                                <w:u w:val="thick"/>
                              </w:rPr>
                            </w:pPr>
                            <w:r>
                              <w:br/>
                            </w:r>
                          </w:p>
                          <w:p w:rsidR="004D0393" w:rsidRPr="004D0393" w:rsidRDefault="004D0393" w:rsidP="004D0393">
                            <w:pPr>
                              <w:pStyle w:val="NumberedBulletsKS2"/>
                              <w:numPr>
                                <w:ilvl w:val="0"/>
                                <w:numId w:val="3"/>
                              </w:numPr>
                              <w:spacing w:line="276" w:lineRule="auto"/>
                              <w:rPr>
                                <w:u w:val="thick"/>
                              </w:rPr>
                            </w:pPr>
                            <w:r>
                              <w:t>Why would a gardener want to have a hedgehog in their garden?</w:t>
                            </w:r>
                          </w:p>
                          <w:p w:rsidR="004D0393" w:rsidRDefault="004D0393" w:rsidP="004D0393">
                            <w:pPr>
                              <w:pStyle w:val="NumberedBulletsKS2"/>
                              <w:spacing w:line="276" w:lineRule="auto"/>
                            </w:pPr>
                          </w:p>
                          <w:p w:rsidR="004D0393" w:rsidRDefault="004D0393" w:rsidP="004D0393">
                            <w:pPr>
                              <w:pStyle w:val="NumberedBulletsKS2"/>
                              <w:spacing w:line="276" w:lineRule="auto"/>
                              <w:rPr>
                                <w:u w:val="thick"/>
                              </w:rPr>
                            </w:pPr>
                          </w:p>
                          <w:p w:rsidR="004D0393" w:rsidRPr="004D0393" w:rsidRDefault="004D0393" w:rsidP="004D0393">
                            <w:pPr>
                              <w:pStyle w:val="NumberedBulletsKS2"/>
                              <w:numPr>
                                <w:ilvl w:val="0"/>
                                <w:numId w:val="3"/>
                              </w:numPr>
                              <w:spacing w:line="276" w:lineRule="auto"/>
                              <w:rPr>
                                <w:u w:val="thick"/>
                              </w:rPr>
                            </w:pPr>
                            <w:r>
                              <w:t>Why do you think the author says you should leave a saucer of water out for them ‘especially in the summer months’?</w:t>
                            </w:r>
                            <w:r>
                              <w:tab/>
                            </w:r>
                          </w:p>
                          <w:p w:rsidR="004D0393" w:rsidRDefault="004D0393" w:rsidP="004D0393">
                            <w:pPr>
                              <w:pStyle w:val="NumberedBulletsKS2"/>
                              <w:spacing w:line="276" w:lineRule="auto"/>
                            </w:pPr>
                          </w:p>
                          <w:p w:rsidR="004D0393" w:rsidRDefault="004D0393" w:rsidP="004D0393">
                            <w:pPr>
                              <w:pStyle w:val="NumberedBulletsKS2"/>
                              <w:spacing w:line="276" w:lineRule="auto"/>
                              <w:rPr>
                                <w:u w:val="thick"/>
                              </w:rPr>
                            </w:pPr>
                          </w:p>
                          <w:p w:rsidR="004D0393" w:rsidRPr="004D0393" w:rsidRDefault="004D0393" w:rsidP="004D0393">
                            <w:pPr>
                              <w:pStyle w:val="NumberedBulletsKS2"/>
                              <w:numPr>
                                <w:ilvl w:val="0"/>
                                <w:numId w:val="3"/>
                              </w:numPr>
                              <w:spacing w:line="276" w:lineRule="auto"/>
                              <w:rPr>
                                <w:u w:val="thick"/>
                              </w:rPr>
                            </w:pPr>
                            <w:r>
                              <w:t>What does the hedgehog use to frighten off its enemies?</w:t>
                            </w:r>
                          </w:p>
                          <w:p w:rsidR="004D0393" w:rsidRDefault="004D0393" w:rsidP="004D0393">
                            <w:pPr>
                              <w:pStyle w:val="NumberedBulletsKS2"/>
                              <w:spacing w:line="276" w:lineRule="auto"/>
                            </w:pPr>
                          </w:p>
                          <w:p w:rsidR="004D0393" w:rsidRDefault="004D0393" w:rsidP="004D0393">
                            <w:pPr>
                              <w:pStyle w:val="NumberedBulletsKS2"/>
                              <w:spacing w:line="276" w:lineRule="auto"/>
                              <w:rPr>
                                <w:u w:val="thick"/>
                              </w:rPr>
                            </w:pPr>
                          </w:p>
                          <w:p w:rsidR="004D0393" w:rsidRPr="004D0393" w:rsidRDefault="004D0393" w:rsidP="004D0393">
                            <w:pPr>
                              <w:pStyle w:val="NumberedBulletsKS2"/>
                              <w:numPr>
                                <w:ilvl w:val="0"/>
                                <w:numId w:val="3"/>
                              </w:numPr>
                              <w:spacing w:line="276" w:lineRule="auto"/>
                              <w:rPr>
                                <w:u w:val="thick"/>
                              </w:rPr>
                            </w:pPr>
                            <w:r>
                              <w:t>Why should you not use slug pellets in the garden?</w:t>
                            </w:r>
                            <w:r>
                              <w:tab/>
                            </w:r>
                          </w:p>
                          <w:p w:rsidR="004D0393" w:rsidRDefault="004D0393" w:rsidP="004D0393">
                            <w:pPr>
                              <w:pStyle w:val="NumberedBulletsKS2"/>
                              <w:spacing w:line="276" w:lineRule="auto"/>
                            </w:pPr>
                          </w:p>
                          <w:p w:rsidR="004D0393" w:rsidRDefault="004D0393" w:rsidP="004D0393">
                            <w:pPr>
                              <w:pStyle w:val="NumberedBulletsKS2"/>
                              <w:spacing w:line="276" w:lineRule="auto"/>
                              <w:rPr>
                                <w:u w:val="thick"/>
                              </w:rPr>
                            </w:pPr>
                          </w:p>
                          <w:p w:rsidR="004D0393" w:rsidRPr="004D0393" w:rsidRDefault="004D0393" w:rsidP="004D0393">
                            <w:pPr>
                              <w:pStyle w:val="NumberedBulletsKS2"/>
                              <w:numPr>
                                <w:ilvl w:val="0"/>
                                <w:numId w:val="3"/>
                              </w:numPr>
                              <w:spacing w:line="276" w:lineRule="auto"/>
                              <w:rPr>
                                <w:u w:val="thick"/>
                              </w:rPr>
                            </w:pPr>
                            <w:r>
                              <w:t>Where do hedgehogs like to nest?</w:t>
                            </w:r>
                          </w:p>
                          <w:p w:rsidR="004D0393" w:rsidRDefault="004D0393" w:rsidP="004D0393">
                            <w:pPr>
                              <w:pStyle w:val="NumberedBulletsKS2"/>
                              <w:spacing w:line="276" w:lineRule="auto"/>
                            </w:pPr>
                          </w:p>
                          <w:p w:rsidR="004D0393" w:rsidRDefault="004D0393" w:rsidP="004D0393">
                            <w:pPr>
                              <w:pStyle w:val="NumberedBulletsKS2"/>
                              <w:spacing w:line="276" w:lineRule="auto"/>
                              <w:rPr>
                                <w:u w:val="thick"/>
                              </w:rPr>
                            </w:pPr>
                          </w:p>
                          <w:p w:rsidR="004D0393" w:rsidRDefault="004D0393" w:rsidP="004D0393">
                            <w:pPr>
                              <w:pStyle w:val="ListParagraph"/>
                              <w:numPr>
                                <w:ilvl w:val="0"/>
                                <w:numId w:val="3"/>
                              </w:numPr>
                            </w:pPr>
                            <w:r>
                              <w:t>What would you expect a hedgehog to be doing at the beginning of March?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DF08CE" id="Text Box 26" o:spid="_x0000_s1036" type="#_x0000_t202" style="position:absolute;left:0;text-align:left;margin-left:-14.75pt;margin-top:21.9pt;width:561.4pt;height:623.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" filled="f" stroked="f" strokeweight=".5pt">
                <v:textbox>
                  <w:txbxContent>
                    <w:p w:rsidR="004D0393" w:rsidRDefault="004D0393" w:rsidP="004D0393">
                      <w:pPr>
                        <w:pStyle w:val="NumberedBulletsKS2"/>
                        <w:numPr>
                          <w:ilvl w:val="0"/>
                          <w:numId w:val="3"/>
                        </w:numPr>
                        <w:spacing w:line="276" w:lineRule="auto"/>
                      </w:pPr>
                      <w:r>
                        <w:t>Name two places hedgehogs can live.</w:t>
                      </w:r>
                      <w:r>
                        <w:tab/>
                      </w:r>
                      <w:r>
                        <w:br/>
                      </w:r>
                    </w:p>
                    <w:p w:rsidR="004D0393" w:rsidRDefault="004D0393" w:rsidP="004D0393">
                      <w:pPr>
                        <w:pStyle w:val="NumberedBulletsKS2"/>
                        <w:spacing w:line="276" w:lineRule="auto"/>
                        <w:ind w:left="720" w:firstLine="0"/>
                      </w:pPr>
                    </w:p>
                    <w:p w:rsidR="004D0393" w:rsidRPr="004D0393" w:rsidRDefault="004D0393" w:rsidP="004D0393">
                      <w:pPr>
                        <w:pStyle w:val="NumberedBulletsKS2"/>
                        <w:numPr>
                          <w:ilvl w:val="0"/>
                          <w:numId w:val="3"/>
                        </w:numPr>
                        <w:spacing w:line="276" w:lineRule="auto"/>
                        <w:rPr>
                          <w:u w:val="thick"/>
                        </w:rPr>
                      </w:pPr>
                      <w:r>
                        <w:t>What are hoglets?</w:t>
                      </w:r>
                      <w:r>
                        <w:tab/>
                      </w:r>
                    </w:p>
                    <w:p w:rsidR="004D0393" w:rsidRDefault="004D0393" w:rsidP="004D0393">
                      <w:pPr>
                        <w:pStyle w:val="NumberedBulletsKS2"/>
                        <w:spacing w:line="276" w:lineRule="auto"/>
                        <w:rPr>
                          <w:u w:val="thick"/>
                        </w:rPr>
                      </w:pPr>
                      <w:r>
                        <w:br/>
                      </w:r>
                    </w:p>
                    <w:p w:rsidR="004D0393" w:rsidRPr="004D0393" w:rsidRDefault="004D0393" w:rsidP="004D0393">
                      <w:pPr>
                        <w:pStyle w:val="NumberedBulletsKS2"/>
                        <w:numPr>
                          <w:ilvl w:val="0"/>
                          <w:numId w:val="3"/>
                        </w:numPr>
                        <w:spacing w:line="276" w:lineRule="auto"/>
                        <w:rPr>
                          <w:u w:val="thick"/>
                        </w:rPr>
                      </w:pPr>
                      <w:r>
                        <w:t>Why would a gardener want to have a hedgehog in their garden?</w:t>
                      </w:r>
                    </w:p>
                    <w:p w:rsidR="004D0393" w:rsidRDefault="004D0393" w:rsidP="004D0393">
                      <w:pPr>
                        <w:pStyle w:val="NumberedBulletsKS2"/>
                        <w:spacing w:line="276" w:lineRule="auto"/>
                      </w:pPr>
                    </w:p>
                    <w:p w:rsidR="004D0393" w:rsidRDefault="004D0393" w:rsidP="004D0393">
                      <w:pPr>
                        <w:pStyle w:val="NumberedBulletsKS2"/>
                        <w:spacing w:line="276" w:lineRule="auto"/>
                        <w:rPr>
                          <w:u w:val="thick"/>
                        </w:rPr>
                      </w:pPr>
                    </w:p>
                    <w:p w:rsidR="004D0393" w:rsidRPr="004D0393" w:rsidRDefault="004D0393" w:rsidP="004D0393">
                      <w:pPr>
                        <w:pStyle w:val="NumberedBulletsKS2"/>
                        <w:numPr>
                          <w:ilvl w:val="0"/>
                          <w:numId w:val="3"/>
                        </w:numPr>
                        <w:spacing w:line="276" w:lineRule="auto"/>
                        <w:rPr>
                          <w:u w:val="thick"/>
                        </w:rPr>
                      </w:pPr>
                      <w:r>
                        <w:t>Why do you think the author says you should leave a saucer of water out for them ‘especially in the summer months’?</w:t>
                      </w:r>
                      <w:r>
                        <w:tab/>
                      </w:r>
                    </w:p>
                    <w:p w:rsidR="004D0393" w:rsidRDefault="004D0393" w:rsidP="004D0393">
                      <w:pPr>
                        <w:pStyle w:val="NumberedBulletsKS2"/>
                        <w:spacing w:line="276" w:lineRule="auto"/>
                      </w:pPr>
                    </w:p>
                    <w:p w:rsidR="004D0393" w:rsidRDefault="004D0393" w:rsidP="004D0393">
                      <w:pPr>
                        <w:pStyle w:val="NumberedBulletsKS2"/>
                        <w:spacing w:line="276" w:lineRule="auto"/>
                        <w:rPr>
                          <w:u w:val="thick"/>
                        </w:rPr>
                      </w:pPr>
                    </w:p>
                    <w:p w:rsidR="004D0393" w:rsidRPr="004D0393" w:rsidRDefault="004D0393" w:rsidP="004D0393">
                      <w:pPr>
                        <w:pStyle w:val="NumberedBulletsKS2"/>
                        <w:numPr>
                          <w:ilvl w:val="0"/>
                          <w:numId w:val="3"/>
                        </w:numPr>
                        <w:spacing w:line="276" w:lineRule="auto"/>
                        <w:rPr>
                          <w:u w:val="thick"/>
                        </w:rPr>
                      </w:pPr>
                      <w:r>
                        <w:t>What does the hedgehog use to frighten off its enemies?</w:t>
                      </w:r>
                    </w:p>
                    <w:p w:rsidR="004D0393" w:rsidRDefault="004D0393" w:rsidP="004D0393">
                      <w:pPr>
                        <w:pStyle w:val="NumberedBulletsKS2"/>
                        <w:spacing w:line="276" w:lineRule="auto"/>
                      </w:pPr>
                    </w:p>
                    <w:p w:rsidR="004D0393" w:rsidRDefault="004D0393" w:rsidP="004D0393">
                      <w:pPr>
                        <w:pStyle w:val="NumberedBulletsKS2"/>
                        <w:spacing w:line="276" w:lineRule="auto"/>
                        <w:rPr>
                          <w:u w:val="thick"/>
                        </w:rPr>
                      </w:pPr>
                    </w:p>
                    <w:p w:rsidR="004D0393" w:rsidRPr="004D0393" w:rsidRDefault="004D0393" w:rsidP="004D0393">
                      <w:pPr>
                        <w:pStyle w:val="NumberedBulletsKS2"/>
                        <w:numPr>
                          <w:ilvl w:val="0"/>
                          <w:numId w:val="3"/>
                        </w:numPr>
                        <w:spacing w:line="276" w:lineRule="auto"/>
                        <w:rPr>
                          <w:u w:val="thick"/>
                        </w:rPr>
                      </w:pPr>
                      <w:r>
                        <w:t>Why should you not use slug pellets in the garden?</w:t>
                      </w:r>
                      <w:r>
                        <w:tab/>
                      </w:r>
                    </w:p>
                    <w:p w:rsidR="004D0393" w:rsidRDefault="004D0393" w:rsidP="004D0393">
                      <w:pPr>
                        <w:pStyle w:val="NumberedBulletsKS2"/>
                        <w:spacing w:line="276" w:lineRule="auto"/>
                      </w:pPr>
                    </w:p>
                    <w:p w:rsidR="004D0393" w:rsidRDefault="004D0393" w:rsidP="004D0393">
                      <w:pPr>
                        <w:pStyle w:val="NumberedBulletsKS2"/>
                        <w:spacing w:line="276" w:lineRule="auto"/>
                        <w:rPr>
                          <w:u w:val="thick"/>
                        </w:rPr>
                      </w:pPr>
                    </w:p>
                    <w:p w:rsidR="004D0393" w:rsidRPr="004D0393" w:rsidRDefault="004D0393" w:rsidP="004D0393">
                      <w:pPr>
                        <w:pStyle w:val="NumberedBulletsKS2"/>
                        <w:numPr>
                          <w:ilvl w:val="0"/>
                          <w:numId w:val="3"/>
                        </w:numPr>
                        <w:spacing w:line="276" w:lineRule="auto"/>
                        <w:rPr>
                          <w:u w:val="thick"/>
                        </w:rPr>
                      </w:pPr>
                      <w:r>
                        <w:t>Where do hedgehogs like to nest?</w:t>
                      </w:r>
                    </w:p>
                    <w:p w:rsidR="004D0393" w:rsidRDefault="004D0393" w:rsidP="004D0393">
                      <w:pPr>
                        <w:pStyle w:val="NumberedBulletsKS2"/>
                        <w:spacing w:line="276" w:lineRule="auto"/>
                      </w:pPr>
                    </w:p>
                    <w:p w:rsidR="004D0393" w:rsidRDefault="004D0393" w:rsidP="004D0393">
                      <w:pPr>
                        <w:pStyle w:val="NumberedBulletsKS2"/>
                        <w:spacing w:line="276" w:lineRule="auto"/>
                        <w:rPr>
                          <w:u w:val="thick"/>
                        </w:rPr>
                      </w:pPr>
                    </w:p>
                    <w:p w:rsidR="004D0393" w:rsidRDefault="004D0393" w:rsidP="004D0393">
                      <w:pPr>
                        <w:pStyle w:val="ListParagraph"/>
                        <w:numPr>
                          <w:ilvl w:val="0"/>
                          <w:numId w:val="3"/>
                        </w:numPr>
                      </w:pPr>
                      <w:r>
                        <w:t>What would you expect a hedgehog to be doing at the beginning of March?</w:t>
                      </w:r>
                    </w:p>
                  </w:txbxContent>
                </v:textbox>
              </v:shape>
            </w:pict>
          </mc:Fallback>
        </mc:AlternateContent>
      </w:r>
      <w:r w:rsidR="004D0393">
        <w:rPr>
          <w:noProof/>
        </w:rPr>
        <mc:AlternateContent>
          <mc:Choice Requires="wps">
            <w:drawing>
              <wp:anchor distT="0" distB="0" distL="114300" distR="114300" simplePos="0" relativeHeight="251700224" behindDoc="0" locked="0" layoutInCell="1" allowOverlap="1" wp14:anchorId="7321D841" wp14:editId="74721D76">
                <wp:simplePos x="0" y="0"/>
                <wp:positionH relativeFrom="column">
                  <wp:posOffset>306516</wp:posOffset>
                </wp:positionH>
                <wp:positionV relativeFrom="paragraph">
                  <wp:posOffset>-166370</wp:posOffset>
                </wp:positionV>
                <wp:extent cx="6425514" cy="739588"/>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6425514" cy="739588"/>
                        </a:xfrm>
                        <a:prstGeom prst="rect">
                          <a:avLst/>
                        </a:prstGeom>
                        <a:noFill/>
                        <a:ln w="6350">
                          <a:noFill/>
                        </a:ln>
                      </wps:spPr>
                      <wps:txbx>
                        <w:txbxContent>
                          <w:p w:rsidR="004D0393" w:rsidRDefault="004D0393" w:rsidP="004D0393">
                            <w:pPr>
                              <w:pStyle w:val="Heading1KS2"/>
                              <w:rPr>
                                <w:b w:val="0"/>
                                <w:bCs w:val="0"/>
                                <w:sz w:val="26"/>
                                <w:szCs w:val="26"/>
                              </w:rPr>
                            </w:pPr>
                            <w:r>
                              <w:rPr>
                                <w:b w:val="0"/>
                                <w:bCs w:val="0"/>
                                <w:sz w:val="26"/>
                                <w:szCs w:val="26"/>
                              </w:rPr>
                              <w:t>Answer the following questions in as much detail as you can and in full sentences.</w:t>
                            </w:r>
                          </w:p>
                          <w:p w:rsidR="004D0393" w:rsidRDefault="004D0393" w:rsidP="004D03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21D841" id="Text Box 25" o:spid="_x0000_s1037" type="#_x0000_t202" style="position:absolute;left:0;text-align:left;margin-left:24.15pt;margin-top:-13.1pt;width:505.95pt;height:58.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" filled="f" stroked="f" strokeweight=".5pt">
                <v:textbox>
                  <w:txbxContent>
                    <w:p w:rsidR="004D0393" w:rsidRDefault="004D0393" w:rsidP="004D0393">
                      <w:pPr>
                        <w:pStyle w:val="Heading1KS2"/>
                        <w:rPr>
                          <w:b w:val="0"/>
                          <w:bCs w:val="0"/>
                          <w:sz w:val="26"/>
                          <w:szCs w:val="26"/>
                        </w:rPr>
                      </w:pPr>
                      <w:r>
                        <w:rPr>
                          <w:b w:val="0"/>
                          <w:bCs w:val="0"/>
                          <w:sz w:val="26"/>
                          <w:szCs w:val="26"/>
                        </w:rPr>
                        <w:t>Answer the following questions in as much detail as you can and in full sentences.</w:t>
                      </w:r>
                    </w:p>
                    <w:p w:rsidR="004D0393" w:rsidRDefault="004D0393" w:rsidP="004D0393"/>
                  </w:txbxContent>
                </v:textbox>
              </v:shape>
            </w:pict>
          </mc:Fallback>
        </mc:AlternateContent>
      </w:r>
      <w:r w:rsidR="004D0393">
        <w:rPr>
          <w:noProof/>
        </w:rPr>
        <mc:AlternateContent>
          <mc:Choice Requires="wps">
            <w:drawing>
              <wp:anchor distT="0" distB="0" distL="114300" distR="114300" simplePos="0" relativeHeight="251698176" behindDoc="0" locked="0" layoutInCell="1" allowOverlap="1" wp14:anchorId="58E12EC7" wp14:editId="51CC6C52">
                <wp:simplePos x="0" y="0"/>
                <wp:positionH relativeFrom="column">
                  <wp:posOffset>1109980</wp:posOffset>
                </wp:positionH>
                <wp:positionV relativeFrom="paragraph">
                  <wp:posOffset>-808990</wp:posOffset>
                </wp:positionV>
                <wp:extent cx="4880919" cy="739588"/>
                <wp:effectExtent l="0" t="0" r="0" b="3810"/>
                <wp:wrapNone/>
                <wp:docPr id="24" name="Text Box 24"/>
                <wp:cNvGraphicFramePr/>
                <a:graphic xmlns:a="http://schemas.openxmlformats.org/drawingml/2006/main">
                  <a:graphicData uri="http://schemas.microsoft.com/office/word/2010/wordprocessingShape">
                    <wps:wsp>
                      <wps:cNvSpPr txBox="1"/>
                      <wps:spPr>
                        <a:xfrm>
                          <a:off x="0" y="0"/>
                          <a:ext cx="4880919" cy="739588"/>
                        </a:xfrm>
                        <a:prstGeom prst="rect">
                          <a:avLst/>
                        </a:prstGeom>
                        <a:solidFill>
                          <a:schemeClr val="bg1"/>
                        </a:solidFill>
                        <a:ln w="6350">
                          <a:noFill/>
                        </a:ln>
                      </wps:spPr>
                      <wps:txbx>
                        <w:txbxContent>
                          <w:p w:rsidR="004D0393" w:rsidRDefault="004D0393" w:rsidP="004D0393">
                            <w:pPr>
                              <w:pStyle w:val="Heading1KS2"/>
                            </w:pPr>
                            <w:r>
                              <w:rPr>
                                <w:b w:val="0"/>
                                <w:bCs w:val="0"/>
                              </w:rPr>
                              <w:t>Hedgehogs</w:t>
                            </w:r>
                            <w:r>
                              <w:t xml:space="preserve"> Questions</w:t>
                            </w:r>
                          </w:p>
                          <w:p w:rsidR="004D0393" w:rsidRDefault="004D0393" w:rsidP="004D03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E12EC7" id="Text Box 24" o:spid="_x0000_s1038" type="#_x0000_t202" style="position:absolute;left:0;text-align:left;margin-left:87.4pt;margin-top:-63.7pt;width:384.3pt;height:58.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" fillcolor="white [3212]" stroked="f" strokeweight=".5pt">
                <v:textbox>
                  <w:txbxContent>
                    <w:p w:rsidR="004D0393" w:rsidRDefault="004D0393" w:rsidP="004D0393">
                      <w:pPr>
                        <w:pStyle w:val="Heading1KS2"/>
                      </w:pPr>
                      <w:r>
                        <w:rPr>
                          <w:b w:val="0"/>
                          <w:bCs w:val="0"/>
                        </w:rPr>
                        <w:t>Hedgehogs</w:t>
                      </w:r>
                      <w:r>
                        <w:t xml:space="preserve"> Questions</w:t>
                      </w:r>
                    </w:p>
                    <w:p w:rsidR="004D0393" w:rsidRDefault="004D0393" w:rsidP="004D0393"/>
                  </w:txbxContent>
                </v:textbox>
              </v:shape>
            </w:pict>
          </mc:Fallback>
        </mc:AlternateContent>
      </w:r>
      <w:r w:rsidR="004D0393">
        <w:rPr>
          <w:noProof/>
        </w:rPr>
        <w:drawing>
          <wp:anchor distT="0" distB="0" distL="114300" distR="114300" simplePos="0" relativeHeight="251694080" behindDoc="1" locked="0" layoutInCell="1" allowOverlap="1" wp14:anchorId="2A647270" wp14:editId="6A86F4B2">
            <wp:simplePos x="0" y="0"/>
            <wp:positionH relativeFrom="column">
              <wp:posOffset>-400050</wp:posOffset>
            </wp:positionH>
            <wp:positionV relativeFrom="page">
              <wp:posOffset>10160</wp:posOffset>
            </wp:positionV>
            <wp:extent cx="7651115" cy="10820400"/>
            <wp:effectExtent l="0" t="0" r="6985" b="0"/>
            <wp:wrapTight wrapText="bothSides">
              <wp:wrapPolygon edited="0">
                <wp:start x="0" y="0"/>
                <wp:lineTo x="0" y="21562"/>
                <wp:lineTo x="21566" y="21562"/>
                <wp:lineTo x="21566" y="0"/>
                <wp:lineTo x="0" y="0"/>
              </wp:wrapPolygon>
            </wp:wrapTight>
            <wp:docPr id="22" name="Picture 22" descr="C:\Users\shannon.andrews\AppData\Local\Microsoft\Windows\INetCache\Content.Word\1 star 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hannon.andrews\AppData\Local\Microsoft\Windows\INetCache\Content.Word\1 star Background.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651115" cy="10820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4127" w:rsidRPr="009E4127" w:rsidRDefault="004D7407" w:rsidP="009E4127">
      <w:r w:rsidRPr="004D7407">
        <w:lastRenderedPageBreak/>
        <mc:AlternateContent>
          <mc:Choice Requires="wps">
            <w:drawing>
              <wp:anchor distT="0" distB="0" distL="114300" distR="114300" simplePos="0" relativeHeight="251737088" behindDoc="0" locked="0" layoutInCell="1" allowOverlap="1" wp14:anchorId="566651D7" wp14:editId="2E5E84A4">
                <wp:simplePos x="0" y="0"/>
                <wp:positionH relativeFrom="column">
                  <wp:posOffset>-470535</wp:posOffset>
                </wp:positionH>
                <wp:positionV relativeFrom="paragraph">
                  <wp:posOffset>55245</wp:posOffset>
                </wp:positionV>
                <wp:extent cx="7488194" cy="7920355"/>
                <wp:effectExtent l="0" t="0" r="0" b="4445"/>
                <wp:wrapNone/>
                <wp:docPr id="46" name="Text Box 46"/>
                <wp:cNvGraphicFramePr/>
                <a:graphic xmlns:a="http://schemas.openxmlformats.org/drawingml/2006/main">
                  <a:graphicData uri="http://schemas.microsoft.com/office/word/2010/wordprocessingShape">
                    <wps:wsp>
                      <wps:cNvSpPr txBox="1"/>
                      <wps:spPr>
                        <a:xfrm>
                          <a:off x="0" y="0"/>
                          <a:ext cx="7488194" cy="7920355"/>
                        </a:xfrm>
                        <a:prstGeom prst="rect">
                          <a:avLst/>
                        </a:prstGeom>
                        <a:noFill/>
                        <a:ln w="6350">
                          <a:noFill/>
                        </a:ln>
                      </wps:spPr>
                      <wps:txbx>
                        <w:txbxContent>
                          <w:p w:rsidR="004D7407" w:rsidRPr="004D7407" w:rsidRDefault="004D7407" w:rsidP="004D7407">
                            <w:pPr>
                              <w:pStyle w:val="QuestionAdultInformation"/>
                              <w:numPr>
                                <w:ilvl w:val="0"/>
                                <w:numId w:val="4"/>
                              </w:numPr>
                              <w:spacing w:line="276" w:lineRule="auto"/>
                              <w:rPr>
                                <w:rFonts w:ascii="Twinkl" w:hAnsi="Twinkl"/>
                              </w:rPr>
                            </w:pPr>
                            <w:r w:rsidRPr="004D7407">
                              <w:rPr>
                                <w:rFonts w:ascii="Twinkl" w:hAnsi="Twinkl"/>
                              </w:rPr>
                              <w:t>Name two places hedgehogs can live.</w:t>
                            </w:r>
                          </w:p>
                          <w:p w:rsidR="004D7407" w:rsidRPr="004D7407" w:rsidRDefault="004D7407" w:rsidP="004D7407">
                            <w:pPr>
                              <w:pStyle w:val="AnswerAdultInformation"/>
                              <w:spacing w:line="276" w:lineRule="auto"/>
                              <w:ind w:left="1080"/>
                              <w:rPr>
                                <w:rFonts w:ascii="Twinkl" w:hAnsi="Twinkl"/>
                              </w:rPr>
                            </w:pPr>
                            <w:r w:rsidRPr="004D7407">
                              <w:rPr>
                                <w:rFonts w:ascii="Twinkl" w:hAnsi="Twinkl"/>
                              </w:rPr>
                              <w:t>Any of the following two places: cities, towns, railway land, parks and/or gardens.</w:t>
                            </w:r>
                          </w:p>
                          <w:p w:rsidR="004D7407" w:rsidRPr="004D7407" w:rsidRDefault="004D7407" w:rsidP="004D7407">
                            <w:pPr>
                              <w:pStyle w:val="QuestionAdultInformation"/>
                              <w:numPr>
                                <w:ilvl w:val="0"/>
                                <w:numId w:val="4"/>
                              </w:numPr>
                              <w:spacing w:line="276" w:lineRule="auto"/>
                              <w:rPr>
                                <w:rFonts w:ascii="Twinkl" w:hAnsi="Twinkl"/>
                              </w:rPr>
                            </w:pPr>
                            <w:r w:rsidRPr="004D7407">
                              <w:rPr>
                                <w:rFonts w:ascii="Twinkl" w:hAnsi="Twinkl"/>
                              </w:rPr>
                              <w:t>What are hoglets?</w:t>
                            </w:r>
                          </w:p>
                          <w:p w:rsidR="004D7407" w:rsidRPr="004D7407" w:rsidRDefault="004D7407" w:rsidP="004D7407">
                            <w:pPr>
                              <w:pStyle w:val="AnswerAdultInformation"/>
                              <w:spacing w:line="276" w:lineRule="auto"/>
                              <w:ind w:left="1080"/>
                              <w:rPr>
                                <w:rFonts w:ascii="Twinkl" w:hAnsi="Twinkl"/>
                              </w:rPr>
                            </w:pPr>
                            <w:r w:rsidRPr="004D7407">
                              <w:rPr>
                                <w:rFonts w:ascii="Twinkl" w:hAnsi="Twinkl"/>
                              </w:rPr>
                              <w:t>Hoglets are baby hedgehogs.</w:t>
                            </w:r>
                          </w:p>
                          <w:p w:rsidR="004D7407" w:rsidRPr="004D7407" w:rsidRDefault="004D7407" w:rsidP="004D7407">
                            <w:pPr>
                              <w:pStyle w:val="QuestionAdultInformation"/>
                              <w:numPr>
                                <w:ilvl w:val="0"/>
                                <w:numId w:val="4"/>
                              </w:numPr>
                              <w:spacing w:line="276" w:lineRule="auto"/>
                              <w:rPr>
                                <w:rFonts w:ascii="Twinkl" w:hAnsi="Twinkl"/>
                              </w:rPr>
                            </w:pPr>
                            <w:r w:rsidRPr="004D7407">
                              <w:rPr>
                                <w:rFonts w:ascii="Twinkl" w:hAnsi="Twinkl"/>
                              </w:rPr>
                              <w:t>Why would a gardener want to have a hedgehog in their garden?</w:t>
                            </w:r>
                          </w:p>
                          <w:p w:rsidR="004D7407" w:rsidRPr="004D7407" w:rsidRDefault="004D7407" w:rsidP="004D7407">
                            <w:pPr>
                              <w:pStyle w:val="AnswerAdultInformation"/>
                              <w:spacing w:line="276" w:lineRule="auto"/>
                              <w:ind w:left="1080"/>
                              <w:rPr>
                                <w:rFonts w:ascii="Twinkl" w:hAnsi="Twinkl"/>
                              </w:rPr>
                            </w:pPr>
                            <w:r w:rsidRPr="004D7407">
                              <w:rPr>
                                <w:rFonts w:ascii="Twinkl" w:hAnsi="Twinkl"/>
                              </w:rPr>
                              <w:t>A gardener would want a hedgehog in their garden because they eat slugs that can damage their plants.</w:t>
                            </w:r>
                          </w:p>
                          <w:p w:rsidR="004D7407" w:rsidRPr="004D7407" w:rsidRDefault="004D7407" w:rsidP="004D7407">
                            <w:pPr>
                              <w:pStyle w:val="QuestionAdultInformation"/>
                              <w:numPr>
                                <w:ilvl w:val="0"/>
                                <w:numId w:val="4"/>
                              </w:numPr>
                              <w:spacing w:line="276" w:lineRule="auto"/>
                              <w:rPr>
                                <w:rFonts w:ascii="Twinkl" w:hAnsi="Twinkl"/>
                              </w:rPr>
                            </w:pPr>
                            <w:r w:rsidRPr="004D7407">
                              <w:rPr>
                                <w:rFonts w:ascii="Twinkl" w:hAnsi="Twinkl"/>
                              </w:rPr>
                              <w:t>Why do you think the author says you should leave a saucer of water out for them ‘especially in the summer months’?</w:t>
                            </w:r>
                          </w:p>
                          <w:p w:rsidR="004D7407" w:rsidRPr="004D7407" w:rsidRDefault="004D7407" w:rsidP="004D7407">
                            <w:pPr>
                              <w:pStyle w:val="AnswerAdultInformation"/>
                              <w:spacing w:line="276" w:lineRule="auto"/>
                              <w:ind w:left="1080"/>
                              <w:rPr>
                                <w:rFonts w:ascii="Twinkl" w:hAnsi="Twinkl"/>
                              </w:rPr>
                            </w:pPr>
                            <w:r w:rsidRPr="004D7407">
                              <w:rPr>
                                <w:rFonts w:ascii="Twinkl" w:hAnsi="Twinkl"/>
                              </w:rPr>
                              <w:t>You should leave a saucer of water out ‘especially in the summer months’ because it can get hot and the hedgehogs will need a drink.</w:t>
                            </w:r>
                          </w:p>
                          <w:p w:rsidR="004D7407" w:rsidRPr="004D7407" w:rsidRDefault="004D7407" w:rsidP="004D7407">
                            <w:pPr>
                              <w:pStyle w:val="QuestionAdultInformation"/>
                              <w:numPr>
                                <w:ilvl w:val="0"/>
                                <w:numId w:val="4"/>
                              </w:numPr>
                              <w:spacing w:line="276" w:lineRule="auto"/>
                              <w:rPr>
                                <w:rFonts w:ascii="Twinkl" w:hAnsi="Twinkl"/>
                              </w:rPr>
                            </w:pPr>
                            <w:r w:rsidRPr="004D7407">
                              <w:rPr>
                                <w:rFonts w:ascii="Twinkl" w:hAnsi="Twinkl"/>
                              </w:rPr>
                              <w:t>What does the hedgehog use to frighten off its enemies?</w:t>
                            </w:r>
                          </w:p>
                          <w:p w:rsidR="004D7407" w:rsidRPr="004D7407" w:rsidRDefault="004D7407" w:rsidP="004D7407">
                            <w:pPr>
                              <w:pStyle w:val="AnswerAdultInformation"/>
                              <w:spacing w:line="276" w:lineRule="auto"/>
                              <w:ind w:left="1080"/>
                              <w:rPr>
                                <w:rFonts w:ascii="Twinkl" w:hAnsi="Twinkl"/>
                              </w:rPr>
                            </w:pPr>
                            <w:r w:rsidRPr="004D7407">
                              <w:rPr>
                                <w:rFonts w:ascii="Twinkl" w:hAnsi="Twinkl"/>
                              </w:rPr>
                              <w:t>The hedgehog uses its spikes to frighten off its enemies.</w:t>
                            </w:r>
                          </w:p>
                          <w:p w:rsidR="004D7407" w:rsidRPr="004D7407" w:rsidRDefault="004D7407" w:rsidP="004D7407">
                            <w:pPr>
                              <w:pStyle w:val="QuestionAdultInformation"/>
                              <w:numPr>
                                <w:ilvl w:val="0"/>
                                <w:numId w:val="4"/>
                              </w:numPr>
                              <w:spacing w:line="276" w:lineRule="auto"/>
                              <w:rPr>
                                <w:rFonts w:ascii="Twinkl" w:hAnsi="Twinkl"/>
                              </w:rPr>
                            </w:pPr>
                            <w:r w:rsidRPr="004D7407">
                              <w:rPr>
                                <w:rFonts w:ascii="Twinkl" w:hAnsi="Twinkl"/>
                              </w:rPr>
                              <w:t>Why should you not use slug pellets in the garden?</w:t>
                            </w:r>
                          </w:p>
                          <w:p w:rsidR="004D7407" w:rsidRPr="004D7407" w:rsidRDefault="004D7407" w:rsidP="004D7407">
                            <w:pPr>
                              <w:pStyle w:val="AnswerAdultInformation"/>
                              <w:spacing w:line="276" w:lineRule="auto"/>
                              <w:ind w:left="1080"/>
                              <w:rPr>
                                <w:rFonts w:ascii="Twinkl" w:hAnsi="Twinkl"/>
                              </w:rPr>
                            </w:pPr>
                            <w:r w:rsidRPr="004D7407">
                              <w:rPr>
                                <w:rFonts w:ascii="Twinkl" w:hAnsi="Twinkl"/>
                              </w:rPr>
                              <w:t>You should not use slug pellets in the garden because hedgehogs might eat them or the dead slugs and then could die because the pellets can make the hedgehog very poorly.</w:t>
                            </w:r>
                          </w:p>
                          <w:p w:rsidR="004D7407" w:rsidRPr="004D7407" w:rsidRDefault="004D7407" w:rsidP="004D7407">
                            <w:pPr>
                              <w:pStyle w:val="QuestionAdultInformation"/>
                              <w:numPr>
                                <w:ilvl w:val="0"/>
                                <w:numId w:val="4"/>
                              </w:numPr>
                              <w:spacing w:line="276" w:lineRule="auto"/>
                              <w:rPr>
                                <w:rFonts w:ascii="Twinkl" w:hAnsi="Twinkl"/>
                              </w:rPr>
                            </w:pPr>
                            <w:r w:rsidRPr="004D7407">
                              <w:rPr>
                                <w:rFonts w:ascii="Twinkl" w:hAnsi="Twinkl"/>
                              </w:rPr>
                              <w:t>Where do hedgehogs like to nest?</w:t>
                            </w:r>
                          </w:p>
                          <w:p w:rsidR="004D7407" w:rsidRPr="004D7407" w:rsidRDefault="004D7407" w:rsidP="004D7407">
                            <w:pPr>
                              <w:pStyle w:val="AnswerAdultInformation"/>
                              <w:spacing w:line="276" w:lineRule="auto"/>
                              <w:ind w:left="1080"/>
                              <w:rPr>
                                <w:rFonts w:ascii="Twinkl" w:hAnsi="Twinkl"/>
                              </w:rPr>
                            </w:pPr>
                            <w:r w:rsidRPr="004D7407">
                              <w:rPr>
                                <w:rFonts w:ascii="Twinkl" w:hAnsi="Twinkl"/>
                              </w:rPr>
                              <w:t>Hedgehogs like to nest in piles of leaves.</w:t>
                            </w:r>
                          </w:p>
                          <w:p w:rsidR="004D7407" w:rsidRPr="004D7407" w:rsidRDefault="004D7407" w:rsidP="004D7407">
                            <w:pPr>
                              <w:pStyle w:val="QuestionAdultInformation"/>
                              <w:numPr>
                                <w:ilvl w:val="0"/>
                                <w:numId w:val="4"/>
                              </w:numPr>
                              <w:spacing w:line="276" w:lineRule="auto"/>
                              <w:rPr>
                                <w:rFonts w:ascii="Twinkl" w:hAnsi="Twinkl"/>
                              </w:rPr>
                            </w:pPr>
                            <w:r w:rsidRPr="004D7407">
                              <w:rPr>
                                <w:rFonts w:ascii="Twinkl" w:hAnsi="Twinkl"/>
                              </w:rPr>
                              <w:t>What would you expect a hedgehog to be doing at the beginning of March?</w:t>
                            </w:r>
                          </w:p>
                          <w:p w:rsidR="004D7407" w:rsidRPr="004D7407" w:rsidRDefault="004D7407" w:rsidP="004D7407">
                            <w:pPr>
                              <w:pStyle w:val="AnswerAdultInformation"/>
                              <w:spacing w:line="276" w:lineRule="auto"/>
                              <w:ind w:left="1080"/>
                              <w:rPr>
                                <w:rFonts w:ascii="Twinkl" w:hAnsi="Twinkl"/>
                              </w:rPr>
                            </w:pPr>
                            <w:r w:rsidRPr="004D7407">
                              <w:rPr>
                                <w:rFonts w:ascii="Twinkl" w:hAnsi="Twinkl"/>
                              </w:rPr>
                              <w:t>I would expect a hedgehog to be hibernating (sleeping) at the beginning of March.</w:t>
                            </w:r>
                          </w:p>
                          <w:p w:rsidR="004D7407" w:rsidRDefault="004D7407" w:rsidP="004D7407">
                            <w:pPr>
                              <w:pStyle w:val="Header"/>
                              <w:ind w:left="36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6651D7" id="Text Box 46" o:spid="_x0000_s1039" type="#_x0000_t202" style="position:absolute;left:0;text-align:left;margin-left:-37.05pt;margin-top:4.35pt;width:589.6pt;height:623.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" filled="f" stroked="f" strokeweight=".5pt">
                <v:textbox>
                  <w:txbxContent>
                    <w:p w:rsidR="004D7407" w:rsidRPr="004D7407" w:rsidRDefault="004D7407" w:rsidP="004D7407">
                      <w:pPr>
                        <w:pStyle w:val="QuestionAdultInformation"/>
                        <w:numPr>
                          <w:ilvl w:val="0"/>
                          <w:numId w:val="4"/>
                        </w:numPr>
                        <w:spacing w:line="276" w:lineRule="auto"/>
                        <w:rPr>
                          <w:rFonts w:ascii="Twinkl" w:hAnsi="Twinkl"/>
                        </w:rPr>
                      </w:pPr>
                      <w:r w:rsidRPr="004D7407">
                        <w:rPr>
                          <w:rFonts w:ascii="Twinkl" w:hAnsi="Twinkl"/>
                        </w:rPr>
                        <w:t>Name two places hedgehogs can live.</w:t>
                      </w:r>
                    </w:p>
                    <w:p w:rsidR="004D7407" w:rsidRPr="004D7407" w:rsidRDefault="004D7407" w:rsidP="004D7407">
                      <w:pPr>
                        <w:pStyle w:val="AnswerAdultInformation"/>
                        <w:spacing w:line="276" w:lineRule="auto"/>
                        <w:ind w:left="1080"/>
                        <w:rPr>
                          <w:rFonts w:ascii="Twinkl" w:hAnsi="Twinkl"/>
                        </w:rPr>
                      </w:pPr>
                      <w:r w:rsidRPr="004D7407">
                        <w:rPr>
                          <w:rFonts w:ascii="Twinkl" w:hAnsi="Twinkl"/>
                        </w:rPr>
                        <w:t>Any of the following two places: cities, towns, railway land, parks and/or gardens.</w:t>
                      </w:r>
                    </w:p>
                    <w:p w:rsidR="004D7407" w:rsidRPr="004D7407" w:rsidRDefault="004D7407" w:rsidP="004D7407">
                      <w:pPr>
                        <w:pStyle w:val="QuestionAdultInformation"/>
                        <w:numPr>
                          <w:ilvl w:val="0"/>
                          <w:numId w:val="4"/>
                        </w:numPr>
                        <w:spacing w:line="276" w:lineRule="auto"/>
                        <w:rPr>
                          <w:rFonts w:ascii="Twinkl" w:hAnsi="Twinkl"/>
                        </w:rPr>
                      </w:pPr>
                      <w:r w:rsidRPr="004D7407">
                        <w:rPr>
                          <w:rFonts w:ascii="Twinkl" w:hAnsi="Twinkl"/>
                        </w:rPr>
                        <w:t>What are hoglets?</w:t>
                      </w:r>
                    </w:p>
                    <w:p w:rsidR="004D7407" w:rsidRPr="004D7407" w:rsidRDefault="004D7407" w:rsidP="004D7407">
                      <w:pPr>
                        <w:pStyle w:val="AnswerAdultInformation"/>
                        <w:spacing w:line="276" w:lineRule="auto"/>
                        <w:ind w:left="1080"/>
                        <w:rPr>
                          <w:rFonts w:ascii="Twinkl" w:hAnsi="Twinkl"/>
                        </w:rPr>
                      </w:pPr>
                      <w:r w:rsidRPr="004D7407">
                        <w:rPr>
                          <w:rFonts w:ascii="Twinkl" w:hAnsi="Twinkl"/>
                        </w:rPr>
                        <w:t>Hoglets are baby hedgehogs.</w:t>
                      </w:r>
                    </w:p>
                    <w:p w:rsidR="004D7407" w:rsidRPr="004D7407" w:rsidRDefault="004D7407" w:rsidP="004D7407">
                      <w:pPr>
                        <w:pStyle w:val="QuestionAdultInformation"/>
                        <w:numPr>
                          <w:ilvl w:val="0"/>
                          <w:numId w:val="4"/>
                        </w:numPr>
                        <w:spacing w:line="276" w:lineRule="auto"/>
                        <w:rPr>
                          <w:rFonts w:ascii="Twinkl" w:hAnsi="Twinkl"/>
                        </w:rPr>
                      </w:pPr>
                      <w:r w:rsidRPr="004D7407">
                        <w:rPr>
                          <w:rFonts w:ascii="Twinkl" w:hAnsi="Twinkl"/>
                        </w:rPr>
                        <w:t>Why would a gardener want to have a hedgehog in their garden?</w:t>
                      </w:r>
                    </w:p>
                    <w:p w:rsidR="004D7407" w:rsidRPr="004D7407" w:rsidRDefault="004D7407" w:rsidP="004D7407">
                      <w:pPr>
                        <w:pStyle w:val="AnswerAdultInformation"/>
                        <w:spacing w:line="276" w:lineRule="auto"/>
                        <w:ind w:left="1080"/>
                        <w:rPr>
                          <w:rFonts w:ascii="Twinkl" w:hAnsi="Twinkl"/>
                        </w:rPr>
                      </w:pPr>
                      <w:r w:rsidRPr="004D7407">
                        <w:rPr>
                          <w:rFonts w:ascii="Twinkl" w:hAnsi="Twinkl"/>
                        </w:rPr>
                        <w:t>A gardener would want a hedgehog in their garden because they eat slugs that can damage their plants.</w:t>
                      </w:r>
                    </w:p>
                    <w:p w:rsidR="004D7407" w:rsidRPr="004D7407" w:rsidRDefault="004D7407" w:rsidP="004D7407">
                      <w:pPr>
                        <w:pStyle w:val="QuestionAdultInformation"/>
                        <w:numPr>
                          <w:ilvl w:val="0"/>
                          <w:numId w:val="4"/>
                        </w:numPr>
                        <w:spacing w:line="276" w:lineRule="auto"/>
                        <w:rPr>
                          <w:rFonts w:ascii="Twinkl" w:hAnsi="Twinkl"/>
                        </w:rPr>
                      </w:pPr>
                      <w:r w:rsidRPr="004D7407">
                        <w:rPr>
                          <w:rFonts w:ascii="Twinkl" w:hAnsi="Twinkl"/>
                        </w:rPr>
                        <w:t>Why do you think the author says you should leave a saucer of water out for them ‘especially in the summer months’?</w:t>
                      </w:r>
                    </w:p>
                    <w:p w:rsidR="004D7407" w:rsidRPr="004D7407" w:rsidRDefault="004D7407" w:rsidP="004D7407">
                      <w:pPr>
                        <w:pStyle w:val="AnswerAdultInformation"/>
                        <w:spacing w:line="276" w:lineRule="auto"/>
                        <w:ind w:left="1080"/>
                        <w:rPr>
                          <w:rFonts w:ascii="Twinkl" w:hAnsi="Twinkl"/>
                        </w:rPr>
                      </w:pPr>
                      <w:r w:rsidRPr="004D7407">
                        <w:rPr>
                          <w:rFonts w:ascii="Twinkl" w:hAnsi="Twinkl"/>
                        </w:rPr>
                        <w:t>You should leave a saucer of water out ‘especially in the summer months’ because it can get hot and the hedgehogs will need a drink.</w:t>
                      </w:r>
                    </w:p>
                    <w:p w:rsidR="004D7407" w:rsidRPr="004D7407" w:rsidRDefault="004D7407" w:rsidP="004D7407">
                      <w:pPr>
                        <w:pStyle w:val="QuestionAdultInformation"/>
                        <w:numPr>
                          <w:ilvl w:val="0"/>
                          <w:numId w:val="4"/>
                        </w:numPr>
                        <w:spacing w:line="276" w:lineRule="auto"/>
                        <w:rPr>
                          <w:rFonts w:ascii="Twinkl" w:hAnsi="Twinkl"/>
                        </w:rPr>
                      </w:pPr>
                      <w:r w:rsidRPr="004D7407">
                        <w:rPr>
                          <w:rFonts w:ascii="Twinkl" w:hAnsi="Twinkl"/>
                        </w:rPr>
                        <w:t>What does the hedgehog use to frighten off its enemies?</w:t>
                      </w:r>
                    </w:p>
                    <w:p w:rsidR="004D7407" w:rsidRPr="004D7407" w:rsidRDefault="004D7407" w:rsidP="004D7407">
                      <w:pPr>
                        <w:pStyle w:val="AnswerAdultInformation"/>
                        <w:spacing w:line="276" w:lineRule="auto"/>
                        <w:ind w:left="1080"/>
                        <w:rPr>
                          <w:rFonts w:ascii="Twinkl" w:hAnsi="Twinkl"/>
                        </w:rPr>
                      </w:pPr>
                      <w:r w:rsidRPr="004D7407">
                        <w:rPr>
                          <w:rFonts w:ascii="Twinkl" w:hAnsi="Twinkl"/>
                        </w:rPr>
                        <w:t>The hedgehog uses its spikes to frighten off its enemies.</w:t>
                      </w:r>
                    </w:p>
                    <w:p w:rsidR="004D7407" w:rsidRPr="004D7407" w:rsidRDefault="004D7407" w:rsidP="004D7407">
                      <w:pPr>
                        <w:pStyle w:val="QuestionAdultInformation"/>
                        <w:numPr>
                          <w:ilvl w:val="0"/>
                          <w:numId w:val="4"/>
                        </w:numPr>
                        <w:spacing w:line="276" w:lineRule="auto"/>
                        <w:rPr>
                          <w:rFonts w:ascii="Twinkl" w:hAnsi="Twinkl"/>
                        </w:rPr>
                      </w:pPr>
                      <w:r w:rsidRPr="004D7407">
                        <w:rPr>
                          <w:rFonts w:ascii="Twinkl" w:hAnsi="Twinkl"/>
                        </w:rPr>
                        <w:t>Why should you not use slug pellets in the garden?</w:t>
                      </w:r>
                    </w:p>
                    <w:p w:rsidR="004D7407" w:rsidRPr="004D7407" w:rsidRDefault="004D7407" w:rsidP="004D7407">
                      <w:pPr>
                        <w:pStyle w:val="AnswerAdultInformation"/>
                        <w:spacing w:line="276" w:lineRule="auto"/>
                        <w:ind w:left="1080"/>
                        <w:rPr>
                          <w:rFonts w:ascii="Twinkl" w:hAnsi="Twinkl"/>
                        </w:rPr>
                      </w:pPr>
                      <w:r w:rsidRPr="004D7407">
                        <w:rPr>
                          <w:rFonts w:ascii="Twinkl" w:hAnsi="Twinkl"/>
                        </w:rPr>
                        <w:t>You should not use slug pellets in the garden because hedgehogs might eat them or the dead slugs and then could die because the pellets can make the hedgehog very poorly.</w:t>
                      </w:r>
                    </w:p>
                    <w:p w:rsidR="004D7407" w:rsidRPr="004D7407" w:rsidRDefault="004D7407" w:rsidP="004D7407">
                      <w:pPr>
                        <w:pStyle w:val="QuestionAdultInformation"/>
                        <w:numPr>
                          <w:ilvl w:val="0"/>
                          <w:numId w:val="4"/>
                        </w:numPr>
                        <w:spacing w:line="276" w:lineRule="auto"/>
                        <w:rPr>
                          <w:rFonts w:ascii="Twinkl" w:hAnsi="Twinkl"/>
                        </w:rPr>
                      </w:pPr>
                      <w:r w:rsidRPr="004D7407">
                        <w:rPr>
                          <w:rFonts w:ascii="Twinkl" w:hAnsi="Twinkl"/>
                        </w:rPr>
                        <w:t>Where do hedgehogs like to nest?</w:t>
                      </w:r>
                    </w:p>
                    <w:p w:rsidR="004D7407" w:rsidRPr="004D7407" w:rsidRDefault="004D7407" w:rsidP="004D7407">
                      <w:pPr>
                        <w:pStyle w:val="AnswerAdultInformation"/>
                        <w:spacing w:line="276" w:lineRule="auto"/>
                        <w:ind w:left="1080"/>
                        <w:rPr>
                          <w:rFonts w:ascii="Twinkl" w:hAnsi="Twinkl"/>
                        </w:rPr>
                      </w:pPr>
                      <w:r w:rsidRPr="004D7407">
                        <w:rPr>
                          <w:rFonts w:ascii="Twinkl" w:hAnsi="Twinkl"/>
                        </w:rPr>
                        <w:t>Hedgehogs like to nest in piles of leaves.</w:t>
                      </w:r>
                    </w:p>
                    <w:p w:rsidR="004D7407" w:rsidRPr="004D7407" w:rsidRDefault="004D7407" w:rsidP="004D7407">
                      <w:pPr>
                        <w:pStyle w:val="QuestionAdultInformation"/>
                        <w:numPr>
                          <w:ilvl w:val="0"/>
                          <w:numId w:val="4"/>
                        </w:numPr>
                        <w:spacing w:line="276" w:lineRule="auto"/>
                        <w:rPr>
                          <w:rFonts w:ascii="Twinkl" w:hAnsi="Twinkl"/>
                        </w:rPr>
                      </w:pPr>
                      <w:r w:rsidRPr="004D7407">
                        <w:rPr>
                          <w:rFonts w:ascii="Twinkl" w:hAnsi="Twinkl"/>
                        </w:rPr>
                        <w:t>What would you expect a hedgehog to be doing at the beginning of March?</w:t>
                      </w:r>
                    </w:p>
                    <w:p w:rsidR="004D7407" w:rsidRPr="004D7407" w:rsidRDefault="004D7407" w:rsidP="004D7407">
                      <w:pPr>
                        <w:pStyle w:val="AnswerAdultInformation"/>
                        <w:spacing w:line="276" w:lineRule="auto"/>
                        <w:ind w:left="1080"/>
                        <w:rPr>
                          <w:rFonts w:ascii="Twinkl" w:hAnsi="Twinkl"/>
                        </w:rPr>
                      </w:pPr>
                      <w:r w:rsidRPr="004D7407">
                        <w:rPr>
                          <w:rFonts w:ascii="Twinkl" w:hAnsi="Twinkl"/>
                        </w:rPr>
                        <w:t>I would expect a hedgehog to be hibernating (sleeping) at the beginning of March.</w:t>
                      </w:r>
                    </w:p>
                    <w:p w:rsidR="004D7407" w:rsidRDefault="004D7407" w:rsidP="004D7407">
                      <w:pPr>
                        <w:pStyle w:val="Header"/>
                        <w:ind w:left="360"/>
                      </w:pPr>
                    </w:p>
                  </w:txbxContent>
                </v:textbox>
              </v:shape>
            </w:pict>
          </mc:Fallback>
        </mc:AlternateContent>
      </w:r>
      <w:r w:rsidRPr="004D7407">
        <mc:AlternateContent>
          <mc:Choice Requires="wps">
            <w:drawing>
              <wp:anchor distT="0" distB="0" distL="114300" distR="114300" simplePos="0" relativeHeight="251736064" behindDoc="0" locked="0" layoutInCell="1" allowOverlap="1" wp14:anchorId="7B1351C1" wp14:editId="2F345293">
                <wp:simplePos x="0" y="0"/>
                <wp:positionH relativeFrom="column">
                  <wp:posOffset>1048385</wp:posOffset>
                </wp:positionH>
                <wp:positionV relativeFrom="paragraph">
                  <wp:posOffset>-793115</wp:posOffset>
                </wp:positionV>
                <wp:extent cx="4880610" cy="739140"/>
                <wp:effectExtent l="0" t="0" r="0" b="3810"/>
                <wp:wrapNone/>
                <wp:docPr id="45" name="Text Box 45"/>
                <wp:cNvGraphicFramePr/>
                <a:graphic xmlns:a="http://schemas.openxmlformats.org/drawingml/2006/main">
                  <a:graphicData uri="http://schemas.microsoft.com/office/word/2010/wordprocessingShape">
                    <wps:wsp>
                      <wps:cNvSpPr txBox="1"/>
                      <wps:spPr>
                        <a:xfrm>
                          <a:off x="0" y="0"/>
                          <a:ext cx="4880610" cy="739140"/>
                        </a:xfrm>
                        <a:prstGeom prst="rect">
                          <a:avLst/>
                        </a:prstGeom>
                        <a:solidFill>
                          <a:schemeClr val="bg1"/>
                        </a:solidFill>
                        <a:ln w="6350">
                          <a:noFill/>
                        </a:ln>
                      </wps:spPr>
                      <wps:txbx>
                        <w:txbxContent>
                          <w:p w:rsidR="004D7407" w:rsidRDefault="004D7407" w:rsidP="004D7407">
                            <w:pPr>
                              <w:pStyle w:val="Heading1KS2"/>
                            </w:pPr>
                            <w:r>
                              <w:rPr>
                                <w:b w:val="0"/>
                                <w:bCs w:val="0"/>
                              </w:rPr>
                              <w:t>Hedgehogs</w:t>
                            </w:r>
                            <w:r>
                              <w:t xml:space="preserve"> </w:t>
                            </w:r>
                            <w:r>
                              <w:t>Answers</w:t>
                            </w:r>
                          </w:p>
                          <w:p w:rsidR="004D7407" w:rsidRDefault="004D7407" w:rsidP="004D740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1351C1" id="Text Box 45" o:spid="_x0000_s1040" type="#_x0000_t202" style="position:absolute;left:0;text-align:left;margin-left:82.55pt;margin-top:-62.45pt;width:384.3pt;height:58.2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" fillcolor="white [3212]" stroked="f" strokeweight=".5pt">
                <v:textbox>
                  <w:txbxContent>
                    <w:p w:rsidR="004D7407" w:rsidRDefault="004D7407" w:rsidP="004D7407">
                      <w:pPr>
                        <w:pStyle w:val="Heading1KS2"/>
                      </w:pPr>
                      <w:r>
                        <w:rPr>
                          <w:b w:val="0"/>
                          <w:bCs w:val="0"/>
                        </w:rPr>
                        <w:t>Hedgehogs</w:t>
                      </w:r>
                      <w:r>
                        <w:t xml:space="preserve"> </w:t>
                      </w:r>
                      <w:r>
                        <w:t>Answers</w:t>
                      </w:r>
                    </w:p>
                    <w:p w:rsidR="004D7407" w:rsidRDefault="004D7407" w:rsidP="004D7407"/>
                  </w:txbxContent>
                </v:textbox>
              </v:shape>
            </w:pict>
          </mc:Fallback>
        </mc:AlternateContent>
      </w:r>
      <w:r w:rsidR="004D0393">
        <w:rPr>
          <w:noProof/>
        </w:rPr>
        <w:drawing>
          <wp:anchor distT="0" distB="0" distL="114300" distR="114300" simplePos="0" relativeHeight="251696128" behindDoc="1" locked="0" layoutInCell="1" allowOverlap="1" wp14:anchorId="055095D1" wp14:editId="7F90202E">
            <wp:simplePos x="0" y="0"/>
            <wp:positionH relativeFrom="column">
              <wp:posOffset>-391834</wp:posOffset>
            </wp:positionH>
            <wp:positionV relativeFrom="page">
              <wp:posOffset>-1270</wp:posOffset>
            </wp:positionV>
            <wp:extent cx="7651115" cy="10820400"/>
            <wp:effectExtent l="0" t="0" r="6985" b="0"/>
            <wp:wrapTight wrapText="bothSides">
              <wp:wrapPolygon edited="0">
                <wp:start x="0" y="0"/>
                <wp:lineTo x="0" y="21562"/>
                <wp:lineTo x="21566" y="21562"/>
                <wp:lineTo x="21566" y="0"/>
                <wp:lineTo x="0" y="0"/>
              </wp:wrapPolygon>
            </wp:wrapTight>
            <wp:docPr id="23" name="Picture 23" descr="C:\Users\shannon.andrews\AppData\Local\Microsoft\Windows\INetCache\Content.Word\1 star 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hannon.andrews\AppData\Local\Microsoft\Windows\INetCache\Content.Word\1 star Background.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651115" cy="10820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4127" w:rsidRPr="009E4127" w:rsidRDefault="00416E80" w:rsidP="009E4127">
      <w:r w:rsidRPr="004D7407">
        <w:lastRenderedPageBreak/>
        <mc:AlternateContent>
          <mc:Choice Requires="wps">
            <w:drawing>
              <wp:anchor distT="0" distB="0" distL="114300" distR="114300" simplePos="0" relativeHeight="251753472" behindDoc="0" locked="0" layoutInCell="1" allowOverlap="1" wp14:anchorId="2481EB68" wp14:editId="2730CB2D">
                <wp:simplePos x="0" y="0"/>
                <wp:positionH relativeFrom="column">
                  <wp:posOffset>529590</wp:posOffset>
                </wp:positionH>
                <wp:positionV relativeFrom="paragraph">
                  <wp:posOffset>7160260</wp:posOffset>
                </wp:positionV>
                <wp:extent cx="5808345" cy="1276985"/>
                <wp:effectExtent l="19050" t="19050" r="20955" b="18415"/>
                <wp:wrapNone/>
                <wp:docPr id="55" name="Rectangle 55"/>
                <wp:cNvGraphicFramePr/>
                <a:graphic xmlns:a="http://schemas.openxmlformats.org/drawingml/2006/main">
                  <a:graphicData uri="http://schemas.microsoft.com/office/word/2010/wordprocessingShape">
                    <wps:wsp>
                      <wps:cNvSpPr/>
                      <wps:spPr>
                        <a:xfrm>
                          <a:off x="0" y="0"/>
                          <a:ext cx="5808345" cy="1276985"/>
                        </a:xfrm>
                        <a:prstGeom prst="rect">
                          <a:avLst/>
                        </a:prstGeom>
                        <a:noFill/>
                        <a:ln w="38100">
                          <a:solidFill>
                            <a:srgbClr val="00964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A229D0" id="Rectangle 55" o:spid="_x0000_s1026" style="position:absolute;margin-left:41.7pt;margin-top:563.8pt;width:457.35pt;height:100.5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" filled="f" strokecolor="#009640" strokeweight="3pt"/>
            </w:pict>
          </mc:Fallback>
        </mc:AlternateContent>
      </w:r>
      <w:r>
        <w:rPr>
          <w:noProof/>
        </w:rPr>
        <w:drawing>
          <wp:anchor distT="0" distB="0" distL="114300" distR="114300" simplePos="0" relativeHeight="251756544" behindDoc="0" locked="0" layoutInCell="1" allowOverlap="1" wp14:anchorId="15EF4163" wp14:editId="16AC23BF">
            <wp:simplePos x="0" y="0"/>
            <wp:positionH relativeFrom="column">
              <wp:posOffset>852805</wp:posOffset>
            </wp:positionH>
            <wp:positionV relativeFrom="page">
              <wp:posOffset>8294370</wp:posOffset>
            </wp:positionV>
            <wp:extent cx="721360" cy="1029970"/>
            <wp:effectExtent l="0" t="0" r="2540" b="0"/>
            <wp:wrapTight wrapText="bothSides">
              <wp:wrapPolygon edited="0">
                <wp:start x="18824" y="0"/>
                <wp:lineTo x="8556" y="0"/>
                <wp:lineTo x="570" y="2797"/>
                <wp:lineTo x="0" y="9189"/>
                <wp:lineTo x="0" y="16779"/>
                <wp:lineTo x="3423" y="19176"/>
                <wp:lineTo x="5134" y="21174"/>
                <wp:lineTo x="11979" y="21174"/>
                <wp:lineTo x="13120" y="21174"/>
                <wp:lineTo x="17113" y="19576"/>
                <wp:lineTo x="17113" y="19176"/>
                <wp:lineTo x="19965" y="12784"/>
                <wp:lineTo x="19394" y="9189"/>
                <wp:lineTo x="17683" y="6392"/>
                <wp:lineTo x="21106" y="1598"/>
                <wp:lineTo x="21106" y="0"/>
                <wp:lineTo x="18824"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dgehog-percy-colour CMYK.t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21360" cy="1029970"/>
                    </a:xfrm>
                    <a:prstGeom prst="rect">
                      <a:avLst/>
                    </a:prstGeom>
                  </pic:spPr>
                </pic:pic>
              </a:graphicData>
            </a:graphic>
            <wp14:sizeRelH relativeFrom="margin">
              <wp14:pctWidth>0</wp14:pctWidth>
            </wp14:sizeRelH>
            <wp14:sizeRelV relativeFrom="margin">
              <wp14:pctHeight>0</wp14:pctHeight>
            </wp14:sizeRelV>
          </wp:anchor>
        </w:drawing>
      </w:r>
      <w:r w:rsidRPr="004D7407">
        <mc:AlternateContent>
          <mc:Choice Requires="wps">
            <w:drawing>
              <wp:anchor distT="0" distB="0" distL="114300" distR="114300" simplePos="0" relativeHeight="251754496" behindDoc="0" locked="0" layoutInCell="1" allowOverlap="1" wp14:anchorId="64E41360" wp14:editId="1CC84489">
                <wp:simplePos x="0" y="0"/>
                <wp:positionH relativeFrom="column">
                  <wp:posOffset>1784350</wp:posOffset>
                </wp:positionH>
                <wp:positionV relativeFrom="paragraph">
                  <wp:posOffset>7125855</wp:posOffset>
                </wp:positionV>
                <wp:extent cx="4389120" cy="244729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4389120" cy="2447290"/>
                        </a:xfrm>
                        <a:prstGeom prst="rect">
                          <a:avLst/>
                        </a:prstGeom>
                        <a:noFill/>
                        <a:ln w="6350">
                          <a:noFill/>
                        </a:ln>
                      </wps:spPr>
                      <wps:txbx>
                        <w:txbxContent>
                          <w:p w:rsidR="004D7407" w:rsidRDefault="004D7407" w:rsidP="00416E80">
                            <w:pPr>
                              <w:pStyle w:val="Heading3KS1"/>
                              <w:spacing w:line="276" w:lineRule="auto"/>
                              <w:rPr>
                                <w:b w:val="0"/>
                                <w:bCs w:val="0"/>
                                <w:sz w:val="26"/>
                                <w:szCs w:val="26"/>
                              </w:rPr>
                            </w:pPr>
                            <w:r>
                              <w:t>No milk for hedgehogs!</w:t>
                            </w:r>
                          </w:p>
                          <w:p w:rsidR="004D7407" w:rsidRDefault="004D7407" w:rsidP="00416E80">
                            <w:pPr>
                              <w:pStyle w:val="KS1BodyCopyKS1"/>
                              <w:spacing w:line="276" w:lineRule="auto"/>
                            </w:pPr>
                            <w:r>
                              <w:t>You should not leave milk out for hedgehogs because they cannot digest the lactose within it and they can become very poorly.</w:t>
                            </w:r>
                          </w:p>
                          <w:p w:rsidR="004D7407" w:rsidRDefault="004D7407" w:rsidP="004D740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E41360" id="Text Box 56" o:spid="_x0000_s1041" type="#_x0000_t202" style="position:absolute;left:0;text-align:left;margin-left:140.5pt;margin-top:561.1pt;width:345.6pt;height:192.7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" filled="f" stroked="f" strokeweight=".5pt">
                <v:textbox>
                  <w:txbxContent>
                    <w:p w:rsidR="004D7407" w:rsidRDefault="004D7407" w:rsidP="00416E80">
                      <w:pPr>
                        <w:pStyle w:val="Heading3KS1"/>
                        <w:spacing w:line="276" w:lineRule="auto"/>
                        <w:rPr>
                          <w:b w:val="0"/>
                          <w:bCs w:val="0"/>
                          <w:sz w:val="26"/>
                          <w:szCs w:val="26"/>
                        </w:rPr>
                      </w:pPr>
                      <w:r>
                        <w:t>No milk for hedgehogs!</w:t>
                      </w:r>
                    </w:p>
                    <w:p w:rsidR="004D7407" w:rsidRDefault="004D7407" w:rsidP="00416E80">
                      <w:pPr>
                        <w:pStyle w:val="KS1BodyCopyKS1"/>
                        <w:spacing w:line="276" w:lineRule="auto"/>
                      </w:pPr>
                      <w:r>
                        <w:t>You should not leave milk out for hedgehogs because they cannot digest the lactose within it and they can become very poorly.</w:t>
                      </w:r>
                    </w:p>
                    <w:p w:rsidR="004D7407" w:rsidRDefault="004D7407" w:rsidP="004D7407"/>
                  </w:txbxContent>
                </v:textbox>
              </v:shape>
            </w:pict>
          </mc:Fallback>
        </mc:AlternateContent>
      </w:r>
      <w:r w:rsidRPr="004D7407">
        <mc:AlternateContent>
          <mc:Choice Requires="wps">
            <w:drawing>
              <wp:anchor distT="0" distB="0" distL="114300" distR="114300" simplePos="0" relativeHeight="251749376" behindDoc="0" locked="0" layoutInCell="1" allowOverlap="1" wp14:anchorId="49F9FC82" wp14:editId="1658DEAC">
                <wp:simplePos x="0" y="0"/>
                <wp:positionH relativeFrom="column">
                  <wp:posOffset>2223770</wp:posOffset>
                </wp:positionH>
                <wp:positionV relativeFrom="paragraph">
                  <wp:posOffset>1581150</wp:posOffset>
                </wp:positionV>
                <wp:extent cx="4126865" cy="2447290"/>
                <wp:effectExtent l="0" t="0" r="0" b="0"/>
                <wp:wrapNone/>
                <wp:docPr id="52" name="Text Box 52"/>
                <wp:cNvGraphicFramePr/>
                <a:graphic xmlns:a="http://schemas.openxmlformats.org/drawingml/2006/main">
                  <a:graphicData uri="http://schemas.microsoft.com/office/word/2010/wordprocessingShape">
                    <wps:wsp>
                      <wps:cNvSpPr txBox="1"/>
                      <wps:spPr>
                        <a:xfrm>
                          <a:off x="0" y="0"/>
                          <a:ext cx="4126865" cy="2447290"/>
                        </a:xfrm>
                        <a:prstGeom prst="rect">
                          <a:avLst/>
                        </a:prstGeom>
                        <a:noFill/>
                        <a:ln w="6350">
                          <a:noFill/>
                        </a:ln>
                      </wps:spPr>
                      <wps:txbx>
                        <w:txbxContent>
                          <w:p w:rsidR="004D7407" w:rsidRDefault="004D7407" w:rsidP="004D7407">
                            <w:pPr>
                              <w:pStyle w:val="Heading3KS1"/>
                              <w:spacing w:line="276" w:lineRule="auto"/>
                              <w:rPr>
                                <w:b w:val="0"/>
                                <w:bCs w:val="0"/>
                                <w:sz w:val="26"/>
                                <w:szCs w:val="26"/>
                              </w:rPr>
                            </w:pPr>
                            <w:r>
                              <w:t xml:space="preserve">Did you know? </w:t>
                            </w:r>
                          </w:p>
                          <w:p w:rsidR="004D7407" w:rsidRDefault="004D7407" w:rsidP="004D7407">
                            <w:pPr>
                              <w:pStyle w:val="KS1BodyCopyKS1"/>
                              <w:spacing w:line="276" w:lineRule="auto"/>
                            </w:pPr>
                            <w:r>
                              <w:t>Hedgehogs also have a very small tail.</w:t>
                            </w:r>
                          </w:p>
                          <w:p w:rsidR="004D7407" w:rsidRDefault="004D7407" w:rsidP="004D740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F9FC82" id="Text Box 52" o:spid="_x0000_s1042" type="#_x0000_t202" style="position:absolute;left:0;text-align:left;margin-left:175.1pt;margin-top:124.5pt;width:324.95pt;height:192.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" filled="f" stroked="f" strokeweight=".5pt">
                <v:textbox>
                  <w:txbxContent>
                    <w:p w:rsidR="004D7407" w:rsidRDefault="004D7407" w:rsidP="004D7407">
                      <w:pPr>
                        <w:pStyle w:val="Heading3KS1"/>
                        <w:spacing w:line="276" w:lineRule="auto"/>
                        <w:rPr>
                          <w:b w:val="0"/>
                          <w:bCs w:val="0"/>
                          <w:sz w:val="26"/>
                          <w:szCs w:val="26"/>
                        </w:rPr>
                      </w:pPr>
                      <w:r>
                        <w:t xml:space="preserve">Did you know? </w:t>
                      </w:r>
                    </w:p>
                    <w:p w:rsidR="004D7407" w:rsidRDefault="004D7407" w:rsidP="004D7407">
                      <w:pPr>
                        <w:pStyle w:val="KS1BodyCopyKS1"/>
                        <w:spacing w:line="276" w:lineRule="auto"/>
                      </w:pPr>
                      <w:r>
                        <w:t>Hedgehogs also have a very small tail.</w:t>
                      </w:r>
                    </w:p>
                    <w:p w:rsidR="004D7407" w:rsidRDefault="004D7407" w:rsidP="004D7407"/>
                  </w:txbxContent>
                </v:textbox>
              </v:shape>
            </w:pict>
          </mc:Fallback>
        </mc:AlternateContent>
      </w:r>
      <w:r w:rsidRPr="004D7407">
        <mc:AlternateContent>
          <mc:Choice Requires="wps">
            <w:drawing>
              <wp:anchor distT="0" distB="0" distL="114300" distR="114300" simplePos="0" relativeHeight="251747328" behindDoc="0" locked="0" layoutInCell="1" allowOverlap="1" wp14:anchorId="6A631EFC" wp14:editId="77A893B8">
                <wp:simplePos x="0" y="0"/>
                <wp:positionH relativeFrom="column">
                  <wp:posOffset>537210</wp:posOffset>
                </wp:positionH>
                <wp:positionV relativeFrom="paragraph">
                  <wp:posOffset>1451610</wp:posOffset>
                </wp:positionV>
                <wp:extent cx="5808345" cy="1113790"/>
                <wp:effectExtent l="19050" t="19050" r="20955" b="10160"/>
                <wp:wrapNone/>
                <wp:docPr id="51" name="Rectangle 51"/>
                <wp:cNvGraphicFramePr/>
                <a:graphic xmlns:a="http://schemas.openxmlformats.org/drawingml/2006/main">
                  <a:graphicData uri="http://schemas.microsoft.com/office/word/2010/wordprocessingShape">
                    <wps:wsp>
                      <wps:cNvSpPr/>
                      <wps:spPr>
                        <a:xfrm>
                          <a:off x="0" y="0"/>
                          <a:ext cx="5808345" cy="1113790"/>
                        </a:xfrm>
                        <a:prstGeom prst="rect">
                          <a:avLst/>
                        </a:prstGeom>
                        <a:noFill/>
                        <a:ln w="38100">
                          <a:solidFill>
                            <a:srgbClr val="00964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C9A5BF" id="Rectangle 51" o:spid="_x0000_s1026" style="position:absolute;margin-left:42.3pt;margin-top:114.3pt;width:457.35pt;height:87.7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" filled="f" strokecolor="#009640" strokeweight="3pt"/>
            </w:pict>
          </mc:Fallback>
        </mc:AlternateContent>
      </w:r>
      <w:r w:rsidRPr="004D7407">
        <w:drawing>
          <wp:anchor distT="0" distB="0" distL="114300" distR="114300" simplePos="0" relativeHeight="251748352" behindDoc="0" locked="0" layoutInCell="1" allowOverlap="1" wp14:anchorId="1937E272" wp14:editId="0FF6F8C6">
            <wp:simplePos x="0" y="0"/>
            <wp:positionH relativeFrom="column">
              <wp:posOffset>852805</wp:posOffset>
            </wp:positionH>
            <wp:positionV relativeFrom="page">
              <wp:posOffset>2656840</wp:posOffset>
            </wp:positionV>
            <wp:extent cx="1163320" cy="728980"/>
            <wp:effectExtent l="0" t="0" r="0" b="0"/>
            <wp:wrapTight wrapText="bothSides">
              <wp:wrapPolygon edited="0">
                <wp:start x="12026" y="0"/>
                <wp:lineTo x="4952" y="564"/>
                <wp:lineTo x="0" y="3951"/>
                <wp:lineTo x="0" y="20885"/>
                <wp:lineTo x="1415" y="20885"/>
                <wp:lineTo x="7428" y="20885"/>
                <wp:lineTo x="14856" y="19192"/>
                <wp:lineTo x="15917" y="18063"/>
                <wp:lineTo x="19808" y="11289"/>
                <wp:lineTo x="19808" y="9031"/>
                <wp:lineTo x="21223" y="5645"/>
                <wp:lineTo x="21223" y="2822"/>
                <wp:lineTo x="16624" y="0"/>
                <wp:lineTo x="12026"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rs.-Tiggy-winkle-was-nothing-but-a-hedgehog-colour CMYK.tif"/>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63320" cy="72898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51424" behindDoc="0" locked="0" layoutInCell="1" allowOverlap="1" wp14:anchorId="10B270BD" wp14:editId="289BCDF7">
                <wp:simplePos x="0" y="0"/>
                <wp:positionH relativeFrom="column">
                  <wp:posOffset>437515</wp:posOffset>
                </wp:positionH>
                <wp:positionV relativeFrom="paragraph">
                  <wp:posOffset>2527415</wp:posOffset>
                </wp:positionV>
                <wp:extent cx="5984875" cy="5619115"/>
                <wp:effectExtent l="0" t="0" r="0" b="635"/>
                <wp:wrapNone/>
                <wp:docPr id="54" name="Text Box 54"/>
                <wp:cNvGraphicFramePr/>
                <a:graphic xmlns:a="http://schemas.openxmlformats.org/drawingml/2006/main">
                  <a:graphicData uri="http://schemas.microsoft.com/office/word/2010/wordprocessingShape">
                    <wps:wsp>
                      <wps:cNvSpPr txBox="1"/>
                      <wps:spPr>
                        <a:xfrm>
                          <a:off x="0" y="0"/>
                          <a:ext cx="5984875" cy="5619115"/>
                        </a:xfrm>
                        <a:prstGeom prst="rect">
                          <a:avLst/>
                        </a:prstGeom>
                        <a:noFill/>
                        <a:ln w="6350">
                          <a:noFill/>
                        </a:ln>
                      </wps:spPr>
                      <wps:txbx>
                        <w:txbxContent>
                          <w:p w:rsidR="004D7407" w:rsidRPr="004D7407" w:rsidRDefault="004D7407" w:rsidP="004D7407">
                            <w:pPr>
                              <w:pStyle w:val="Heading3KS1"/>
                              <w:spacing w:line="276" w:lineRule="auto"/>
                            </w:pPr>
                            <w:r w:rsidRPr="004D7407">
                              <w:t>What do they look like?</w:t>
                            </w:r>
                          </w:p>
                          <w:p w:rsidR="004D7407" w:rsidRPr="004D7407" w:rsidRDefault="004D7407" w:rsidP="004D7407">
                            <w:pPr>
                              <w:pStyle w:val="KS1BodyCopyKS1"/>
                              <w:spacing w:line="276" w:lineRule="auto"/>
                            </w:pPr>
                            <w:r w:rsidRPr="004D7407">
                              <w:t>Hedgehogs are small, spiky mammals. They give birth to young called hoglets. Adult hedgehogs have 25mm long spines along their backs and sides, but not on their faces or legs. Here, they are covered in tough, brown fur. They usually have between five thousand and seven thousand spines!</w:t>
                            </w:r>
                          </w:p>
                          <w:p w:rsidR="004D7407" w:rsidRPr="004D7407" w:rsidRDefault="004D7407" w:rsidP="004D7407">
                            <w:pPr>
                              <w:pStyle w:val="Heading3KS1"/>
                              <w:spacing w:line="276" w:lineRule="auto"/>
                            </w:pPr>
                            <w:r w:rsidRPr="004D7407">
                              <w:t>What do they eat?</w:t>
                            </w:r>
                          </w:p>
                          <w:p w:rsidR="004D7407" w:rsidRPr="004D7407" w:rsidRDefault="004D7407" w:rsidP="004D7407">
                            <w:pPr>
                              <w:pStyle w:val="KS1BodyCopyKS1"/>
                              <w:spacing w:line="276" w:lineRule="auto"/>
                            </w:pPr>
                            <w:r w:rsidRPr="004D7407">
                              <w:t>Hedgehogs are often called the Gardener’s Friend because they eat slugs and beetles. Slugs damage plants so gardeners are often pleased to see a hedgehog in their garden. They also eat earthworms.</w:t>
                            </w:r>
                          </w:p>
                          <w:p w:rsidR="004D7407" w:rsidRPr="004D7407" w:rsidRDefault="004D7407" w:rsidP="004D7407">
                            <w:pPr>
                              <w:rPr>
                                <w:sz w:val="32"/>
                                <w:szCs w:val="32"/>
                              </w:rPr>
                            </w:pPr>
                            <w:r w:rsidRPr="004D7407">
                              <w:rPr>
                                <w:sz w:val="32"/>
                                <w:szCs w:val="32"/>
                              </w:rPr>
                              <w:t>To improve the chance of a hedgehog visiting your garden, you could leave a small saucer of cat or dog food out as they like the meat. Make sure you leave a saucer of water out too, especially in the summer months.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B270BD" id="Text Box 54" o:spid="_x0000_s1043" type="#_x0000_t202" style="position:absolute;left:0;text-align:left;margin-left:34.45pt;margin-top:199pt;width:471.25pt;height:442.4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" filled="f" stroked="f" strokeweight=".5pt">
                <v:textbox>
                  <w:txbxContent>
                    <w:p w:rsidR="004D7407" w:rsidRPr="004D7407" w:rsidRDefault="004D7407" w:rsidP="004D7407">
                      <w:pPr>
                        <w:pStyle w:val="Heading3KS1"/>
                        <w:spacing w:line="276" w:lineRule="auto"/>
                      </w:pPr>
                      <w:r w:rsidRPr="004D7407">
                        <w:t>What do they look like?</w:t>
                      </w:r>
                    </w:p>
                    <w:p w:rsidR="004D7407" w:rsidRPr="004D7407" w:rsidRDefault="004D7407" w:rsidP="004D7407">
                      <w:pPr>
                        <w:pStyle w:val="KS1BodyCopyKS1"/>
                        <w:spacing w:line="276" w:lineRule="auto"/>
                      </w:pPr>
                      <w:r w:rsidRPr="004D7407">
                        <w:t>Hedgehogs are small, spiky mammals. They give birth to young called hoglets. Adult hedgehogs have 25mm long spines along their backs and sides, but not on their faces or legs. Here, they are covered in tough, brown fur. They usually have between five thousand and seven thousand spines!</w:t>
                      </w:r>
                    </w:p>
                    <w:p w:rsidR="004D7407" w:rsidRPr="004D7407" w:rsidRDefault="004D7407" w:rsidP="004D7407">
                      <w:pPr>
                        <w:pStyle w:val="Heading3KS1"/>
                        <w:spacing w:line="276" w:lineRule="auto"/>
                      </w:pPr>
                      <w:r w:rsidRPr="004D7407">
                        <w:t>What do they eat?</w:t>
                      </w:r>
                    </w:p>
                    <w:p w:rsidR="004D7407" w:rsidRPr="004D7407" w:rsidRDefault="004D7407" w:rsidP="004D7407">
                      <w:pPr>
                        <w:pStyle w:val="KS1BodyCopyKS1"/>
                        <w:spacing w:line="276" w:lineRule="auto"/>
                      </w:pPr>
                      <w:r w:rsidRPr="004D7407">
                        <w:t>Hedgehogs are often called the Gardener’s Friend because they eat slugs and beetles. Slugs damage plants so gardeners are often pleased to see a hedgehog in their garden. They also eat earthworms.</w:t>
                      </w:r>
                    </w:p>
                    <w:p w:rsidR="004D7407" w:rsidRPr="004D7407" w:rsidRDefault="004D7407" w:rsidP="004D7407">
                      <w:pPr>
                        <w:rPr>
                          <w:sz w:val="32"/>
                          <w:szCs w:val="32"/>
                        </w:rPr>
                      </w:pPr>
                      <w:r w:rsidRPr="004D7407">
                        <w:rPr>
                          <w:sz w:val="32"/>
                          <w:szCs w:val="32"/>
                        </w:rPr>
                        <w:t>To improve the chance of a hedgehog visiting your garden, you could leave a small saucer of cat or dog food out as they like the meat. Make sure you leave a saucer of water out too, especially in the summer months.</w:t>
                      </w:r>
                    </w:p>
                  </w:txbxContent>
                </v:textbox>
              </v:shape>
            </w:pict>
          </mc:Fallback>
        </mc:AlternateContent>
      </w:r>
      <w:r>
        <w:rPr>
          <w:noProof/>
        </w:rPr>
        <mc:AlternateContent>
          <mc:Choice Requires="wps">
            <w:drawing>
              <wp:anchor distT="0" distB="0" distL="114300" distR="114300" simplePos="0" relativeHeight="251745280" behindDoc="0" locked="0" layoutInCell="1" allowOverlap="1" wp14:anchorId="7C394542" wp14:editId="3C22EE96">
                <wp:simplePos x="0" y="0"/>
                <wp:positionH relativeFrom="column">
                  <wp:posOffset>437515</wp:posOffset>
                </wp:positionH>
                <wp:positionV relativeFrom="paragraph">
                  <wp:posOffset>-115685</wp:posOffset>
                </wp:positionV>
                <wp:extent cx="5984875" cy="2447290"/>
                <wp:effectExtent l="0" t="0" r="0" b="0"/>
                <wp:wrapNone/>
                <wp:docPr id="50" name="Text Box 50"/>
                <wp:cNvGraphicFramePr/>
                <a:graphic xmlns:a="http://schemas.openxmlformats.org/drawingml/2006/main">
                  <a:graphicData uri="http://schemas.microsoft.com/office/word/2010/wordprocessingShape">
                    <wps:wsp>
                      <wps:cNvSpPr txBox="1"/>
                      <wps:spPr>
                        <a:xfrm>
                          <a:off x="0" y="0"/>
                          <a:ext cx="5984875" cy="2447290"/>
                        </a:xfrm>
                        <a:prstGeom prst="rect">
                          <a:avLst/>
                        </a:prstGeom>
                        <a:noFill/>
                        <a:ln w="6350">
                          <a:noFill/>
                        </a:ln>
                      </wps:spPr>
                      <wps:txbx>
                        <w:txbxContent>
                          <w:p w:rsidR="004D7407" w:rsidRDefault="004D7407" w:rsidP="004D7407">
                            <w:pPr>
                              <w:pStyle w:val="KS1BodyCopyKS1"/>
                              <w:spacing w:line="276" w:lineRule="auto"/>
                            </w:pPr>
                            <w:r>
                              <w:t>Hedgehogs can be found almost everywhere in the UK. They are able to live in cities and towns, and can commonly be found on railway land as well as wastelands and gardens. They do not live on mountainsides or wet areas because there is not much food for them and there are less areas for them to nest.</w:t>
                            </w:r>
                          </w:p>
                          <w:p w:rsidR="004D7407" w:rsidRDefault="004D7407" w:rsidP="004D740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394542" id="Text Box 50" o:spid="_x0000_s1044" type="#_x0000_t202" style="position:absolute;left:0;text-align:left;margin-left:34.45pt;margin-top:-9.1pt;width:471.25pt;height:192.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" filled="f" stroked="f" strokeweight=".5pt">
                <v:textbox>
                  <w:txbxContent>
                    <w:p w:rsidR="004D7407" w:rsidRDefault="004D7407" w:rsidP="004D7407">
                      <w:pPr>
                        <w:pStyle w:val="KS1BodyCopyKS1"/>
                        <w:spacing w:line="276" w:lineRule="auto"/>
                      </w:pPr>
                      <w:r>
                        <w:t>Hedgehogs can be found almost everywhere in the UK. They are able to live in cities and towns, and can commonly be found on railway land as well as wastelands and gardens. They do not live on mountainsides or wet areas because there is not much food for them and there are less areas for them to nest.</w:t>
                      </w:r>
                    </w:p>
                    <w:p w:rsidR="004D7407" w:rsidRDefault="004D7407" w:rsidP="004D7407"/>
                  </w:txbxContent>
                </v:textbox>
              </v:shape>
            </w:pict>
          </mc:Fallback>
        </mc:AlternateContent>
      </w:r>
      <w:r w:rsidR="004D7407">
        <w:rPr>
          <w:noProof/>
        </w:rPr>
        <mc:AlternateContent>
          <mc:Choice Requires="wps">
            <w:drawing>
              <wp:anchor distT="0" distB="0" distL="114300" distR="114300" simplePos="0" relativeHeight="251741184" behindDoc="0" locked="0" layoutInCell="1" allowOverlap="1" wp14:anchorId="2327C2D7" wp14:editId="476A7D7C">
                <wp:simplePos x="0" y="0"/>
                <wp:positionH relativeFrom="column">
                  <wp:posOffset>2142490</wp:posOffset>
                </wp:positionH>
                <wp:positionV relativeFrom="paragraph">
                  <wp:posOffset>-802120</wp:posOffset>
                </wp:positionV>
                <wp:extent cx="2460251" cy="739588"/>
                <wp:effectExtent l="0" t="0" r="0" b="3810"/>
                <wp:wrapNone/>
                <wp:docPr id="48" name="Text Box 48"/>
                <wp:cNvGraphicFramePr/>
                <a:graphic xmlns:a="http://schemas.openxmlformats.org/drawingml/2006/main">
                  <a:graphicData uri="http://schemas.microsoft.com/office/word/2010/wordprocessingShape">
                    <wps:wsp>
                      <wps:cNvSpPr txBox="1"/>
                      <wps:spPr>
                        <a:xfrm>
                          <a:off x="0" y="0"/>
                          <a:ext cx="2460251" cy="739588"/>
                        </a:xfrm>
                        <a:prstGeom prst="rect">
                          <a:avLst/>
                        </a:prstGeom>
                        <a:solidFill>
                          <a:schemeClr val="bg1"/>
                        </a:solidFill>
                        <a:ln w="6350">
                          <a:noFill/>
                        </a:ln>
                      </wps:spPr>
                      <wps:txbx>
                        <w:txbxContent>
                          <w:p w:rsidR="004D7407" w:rsidRDefault="004D7407" w:rsidP="004D7407">
                            <w:pPr>
                              <w:pStyle w:val="Heading1KS2"/>
                            </w:pPr>
                            <w:r>
                              <w:t>Hedgehogs</w:t>
                            </w:r>
                          </w:p>
                          <w:p w:rsidR="004D7407" w:rsidRDefault="004D7407" w:rsidP="004D740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27C2D7" id="Text Box 48" o:spid="_x0000_s1045" type="#_x0000_t202" style="position:absolute;left:0;text-align:left;margin-left:168.7pt;margin-top:-63.15pt;width:193.7pt;height:58.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" fillcolor="white [3212]" stroked="f" strokeweight=".5pt">
                <v:textbox>
                  <w:txbxContent>
                    <w:p w:rsidR="004D7407" w:rsidRDefault="004D7407" w:rsidP="004D7407">
                      <w:pPr>
                        <w:pStyle w:val="Heading1KS2"/>
                      </w:pPr>
                      <w:r>
                        <w:t>Hedgehogs</w:t>
                      </w:r>
                    </w:p>
                    <w:p w:rsidR="004D7407" w:rsidRDefault="004D7407" w:rsidP="004D7407"/>
                  </w:txbxContent>
                </v:textbox>
              </v:shape>
            </w:pict>
          </mc:Fallback>
        </mc:AlternateContent>
      </w:r>
      <w:r w:rsidR="004D7407">
        <w:rPr>
          <w:noProof/>
        </w:rPr>
        <w:pict>
          <v:shape id="_x0000_s1030" type="#_x0000_t75" style="position:absolute;left:0;text-align:left;margin-left:-30.15pt;margin-top:4.2pt;width:594.1pt;height:840.15pt;z-index:-251578368;mso-position-horizontal-relative:text;mso-position-vertical-relative:page" wrapcoords="-31 0 -31 21578 21600 21578 21600 0 -31 0">
            <v:imagedata r:id="rId17" o:title="2 star Background with border"/>
            <w10:wrap type="tight" anchory="page"/>
          </v:shape>
        </w:pict>
      </w:r>
    </w:p>
    <w:p w:rsidR="00EE6409" w:rsidRDefault="00416E80" w:rsidP="009E4127">
      <w:r>
        <w:rPr>
          <w:noProof/>
        </w:rPr>
        <w:lastRenderedPageBreak/>
        <mc:AlternateContent>
          <mc:Choice Requires="wps">
            <w:drawing>
              <wp:anchor distT="0" distB="0" distL="114300" distR="114300" simplePos="0" relativeHeight="251764736" behindDoc="0" locked="0" layoutInCell="1" allowOverlap="1" wp14:anchorId="062A65D4" wp14:editId="2391303D">
                <wp:simplePos x="0" y="0"/>
                <wp:positionH relativeFrom="column">
                  <wp:posOffset>426835</wp:posOffset>
                </wp:positionH>
                <wp:positionV relativeFrom="paragraph">
                  <wp:posOffset>3418205</wp:posOffset>
                </wp:positionV>
                <wp:extent cx="5984875" cy="5253644"/>
                <wp:effectExtent l="0" t="0" r="0" b="4445"/>
                <wp:wrapNone/>
                <wp:docPr id="62" name="Text Box 62"/>
                <wp:cNvGraphicFramePr/>
                <a:graphic xmlns:a="http://schemas.openxmlformats.org/drawingml/2006/main">
                  <a:graphicData uri="http://schemas.microsoft.com/office/word/2010/wordprocessingShape">
                    <wps:wsp>
                      <wps:cNvSpPr txBox="1"/>
                      <wps:spPr>
                        <a:xfrm>
                          <a:off x="0" y="0"/>
                          <a:ext cx="5984875" cy="5253644"/>
                        </a:xfrm>
                        <a:prstGeom prst="rect">
                          <a:avLst/>
                        </a:prstGeom>
                        <a:noFill/>
                        <a:ln w="6350">
                          <a:noFill/>
                        </a:ln>
                      </wps:spPr>
                      <wps:txbx>
                        <w:txbxContent>
                          <w:p w:rsidR="00416E80" w:rsidRPr="00416E80" w:rsidRDefault="00416E80" w:rsidP="00416E80">
                            <w:pPr>
                              <w:pStyle w:val="Heading3KS1"/>
                              <w:spacing w:line="276" w:lineRule="auto"/>
                              <w:rPr>
                                <w:b w:val="0"/>
                                <w:bCs w:val="0"/>
                              </w:rPr>
                            </w:pPr>
                            <w:r w:rsidRPr="00416E80">
                              <w:t>Helping a Hedgehog</w:t>
                            </w:r>
                          </w:p>
                          <w:p w:rsidR="00416E80" w:rsidRPr="00416E80" w:rsidRDefault="00416E80" w:rsidP="00416E80">
                            <w:pPr>
                              <w:pStyle w:val="KS1BodyCopyKS1"/>
                              <w:spacing w:line="276" w:lineRule="auto"/>
                            </w:pPr>
                            <w:r w:rsidRPr="00416E80">
                              <w:t>There are some things you can do to keep a visiting hedgehog safe if they pass through your garden.</w:t>
                            </w:r>
                          </w:p>
                          <w:p w:rsidR="00416E80" w:rsidRPr="00416E80" w:rsidRDefault="00416E80" w:rsidP="00416E80">
                            <w:pPr>
                              <w:pStyle w:val="KS1BodyCopyKS1"/>
                              <w:spacing w:line="276" w:lineRule="auto"/>
                            </w:pPr>
                            <w:r w:rsidRPr="00416E80">
                              <w:t>Slug pellets – Never use these to kill slugs. Hedgehogs eat the pellets or the dead slugs and the poison in them can kill the hedgehogs.</w:t>
                            </w:r>
                          </w:p>
                          <w:p w:rsidR="00416E80" w:rsidRPr="00416E80" w:rsidRDefault="00416E80" w:rsidP="00416E80">
                            <w:pPr>
                              <w:pStyle w:val="KS1BodyCopyKS1"/>
                              <w:spacing w:line="276" w:lineRule="auto"/>
                            </w:pPr>
                            <w:r w:rsidRPr="00416E80">
                              <w:t>Garden ponds – Hedgehogs can fall into ponds and drown. Make sure your pond has sloping sides so a hedgehog can scramble out to safety if they fall in. You could also cover the pond with netting or chicken wire.</w:t>
                            </w:r>
                          </w:p>
                          <w:p w:rsidR="00416E80" w:rsidRPr="00416E80" w:rsidRDefault="00416E80" w:rsidP="00416E80">
                            <w:pPr>
                              <w:pStyle w:val="KS1BodyCopyKS1"/>
                            </w:pPr>
                            <w:r w:rsidRPr="00416E80">
                              <w:t>Drains – Keep drains covered to stop the hedgehogs falling in and getting stuck.</w:t>
                            </w:r>
                          </w:p>
                          <w:p w:rsidR="00416E80" w:rsidRPr="00416E80" w:rsidRDefault="00416E80" w:rsidP="00416E80">
                            <w:pPr>
                              <w:rPr>
                                <w:b/>
                                <w:sz w:val="32"/>
                                <w:szCs w:val="32"/>
                              </w:rPr>
                            </w:pPr>
                            <w:r w:rsidRPr="00416E80">
                              <w:rPr>
                                <w:sz w:val="32"/>
                                <w:szCs w:val="32"/>
                              </w:rPr>
                              <w:t>Shed doors – Keep shed doors closed so a hedgehog doesn’t wander in and get locked in overnight.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2A65D4" id="Text Box 62" o:spid="_x0000_s1046" type="#_x0000_t202" style="position:absolute;left:0;text-align:left;margin-left:33.6pt;margin-top:269.15pt;width:471.25pt;height:413.6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" filled="f" stroked="f" strokeweight=".5pt">
                <v:textbox>
                  <w:txbxContent>
                    <w:p w:rsidR="00416E80" w:rsidRPr="00416E80" w:rsidRDefault="00416E80" w:rsidP="00416E80">
                      <w:pPr>
                        <w:pStyle w:val="Heading3KS1"/>
                        <w:spacing w:line="276" w:lineRule="auto"/>
                        <w:rPr>
                          <w:b w:val="0"/>
                          <w:bCs w:val="0"/>
                        </w:rPr>
                      </w:pPr>
                      <w:r w:rsidRPr="00416E80">
                        <w:t>Helping a Hedgehog</w:t>
                      </w:r>
                    </w:p>
                    <w:p w:rsidR="00416E80" w:rsidRPr="00416E80" w:rsidRDefault="00416E80" w:rsidP="00416E80">
                      <w:pPr>
                        <w:pStyle w:val="KS1BodyCopyKS1"/>
                        <w:spacing w:line="276" w:lineRule="auto"/>
                      </w:pPr>
                      <w:r w:rsidRPr="00416E80">
                        <w:t>There are some things you can do to keep a visiting hedgehog safe if they pass through your garden.</w:t>
                      </w:r>
                    </w:p>
                    <w:p w:rsidR="00416E80" w:rsidRPr="00416E80" w:rsidRDefault="00416E80" w:rsidP="00416E80">
                      <w:pPr>
                        <w:pStyle w:val="KS1BodyCopyKS1"/>
                        <w:spacing w:line="276" w:lineRule="auto"/>
                      </w:pPr>
                      <w:r w:rsidRPr="00416E80">
                        <w:t>Slug pellets – Never use these to kill slugs. Hedgehogs eat the pellets or the dead slugs and the poison in them can kill the hedgehogs.</w:t>
                      </w:r>
                    </w:p>
                    <w:p w:rsidR="00416E80" w:rsidRPr="00416E80" w:rsidRDefault="00416E80" w:rsidP="00416E80">
                      <w:pPr>
                        <w:pStyle w:val="KS1BodyCopyKS1"/>
                        <w:spacing w:line="276" w:lineRule="auto"/>
                      </w:pPr>
                      <w:r w:rsidRPr="00416E80">
                        <w:t>Garden ponds – Hedgehogs can fall into ponds and drown. Make sure your pond has sloping sides so a hedgehog can scramble out to safety if they fall in. You could also cover the pond with netting or chicken wire.</w:t>
                      </w:r>
                    </w:p>
                    <w:p w:rsidR="00416E80" w:rsidRPr="00416E80" w:rsidRDefault="00416E80" w:rsidP="00416E80">
                      <w:pPr>
                        <w:pStyle w:val="KS1BodyCopyKS1"/>
                      </w:pPr>
                      <w:r w:rsidRPr="00416E80">
                        <w:t>Drains – Keep drains covered to stop the hedgehogs falling in and getting stuck.</w:t>
                      </w:r>
                    </w:p>
                    <w:p w:rsidR="00416E80" w:rsidRPr="00416E80" w:rsidRDefault="00416E80" w:rsidP="00416E80">
                      <w:pPr>
                        <w:rPr>
                          <w:b/>
                          <w:sz w:val="32"/>
                          <w:szCs w:val="32"/>
                        </w:rPr>
                      </w:pPr>
                      <w:r w:rsidRPr="00416E80">
                        <w:rPr>
                          <w:sz w:val="32"/>
                          <w:szCs w:val="32"/>
                        </w:rPr>
                        <w:t>Shed doors – Keep shed doors closed so a hedgehog doesn’t wander in and get locked in overnight.</w:t>
                      </w:r>
                    </w:p>
                  </w:txbxContent>
                </v:textbox>
              </v:shape>
            </w:pict>
          </mc:Fallback>
        </mc:AlternateContent>
      </w:r>
      <w:r w:rsidRPr="00416E80">
        <mc:AlternateContent>
          <mc:Choice Requires="wps">
            <w:drawing>
              <wp:anchor distT="0" distB="0" distL="114300" distR="114300" simplePos="0" relativeHeight="251761664" behindDoc="0" locked="0" layoutInCell="1" allowOverlap="1" wp14:anchorId="13F44CCF" wp14:editId="1E3360F7">
                <wp:simplePos x="0" y="0"/>
                <wp:positionH relativeFrom="column">
                  <wp:posOffset>2058035</wp:posOffset>
                </wp:positionH>
                <wp:positionV relativeFrom="paragraph">
                  <wp:posOffset>2232140</wp:posOffset>
                </wp:positionV>
                <wp:extent cx="4126865" cy="2447290"/>
                <wp:effectExtent l="0" t="0" r="0" b="0"/>
                <wp:wrapNone/>
                <wp:docPr id="60" name="Text Box 60"/>
                <wp:cNvGraphicFramePr/>
                <a:graphic xmlns:a="http://schemas.openxmlformats.org/drawingml/2006/main">
                  <a:graphicData uri="http://schemas.microsoft.com/office/word/2010/wordprocessingShape">
                    <wps:wsp>
                      <wps:cNvSpPr txBox="1"/>
                      <wps:spPr>
                        <a:xfrm>
                          <a:off x="0" y="0"/>
                          <a:ext cx="4126865" cy="2447290"/>
                        </a:xfrm>
                        <a:prstGeom prst="rect">
                          <a:avLst/>
                        </a:prstGeom>
                        <a:noFill/>
                        <a:ln w="6350">
                          <a:noFill/>
                        </a:ln>
                      </wps:spPr>
                      <wps:txbx>
                        <w:txbxContent>
                          <w:p w:rsidR="00416E80" w:rsidRDefault="00416E80" w:rsidP="00416E80">
                            <w:pPr>
                              <w:pStyle w:val="KS1BodyCopyKS1"/>
                              <w:spacing w:line="276" w:lineRule="auto"/>
                            </w:pPr>
                            <w:r>
                              <w:t xml:space="preserve">When a hedgehog feels </w:t>
                            </w:r>
                            <w:r>
                              <w:t>threatened</w:t>
                            </w:r>
                            <w:r>
                              <w:t xml:space="preserve"> it will roll itself up into a ball so that it</w:t>
                            </w:r>
                            <w:r>
                              <w:t>’</w:t>
                            </w:r>
                            <w:r>
                              <w:t xml:space="preserve">s spikes will </w:t>
                            </w:r>
                            <w:r>
                              <w:t>act as a defence against enemies.</w:t>
                            </w:r>
                          </w:p>
                          <w:p w:rsidR="00416E80" w:rsidRDefault="00416E80" w:rsidP="00416E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F44CCF" id="Text Box 60" o:spid="_x0000_s1047" type="#_x0000_t202" style="position:absolute;left:0;text-align:left;margin-left:162.05pt;margin-top:175.75pt;width:324.95pt;height:192.7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" filled="f" stroked="f" strokeweight=".5pt">
                <v:textbox>
                  <w:txbxContent>
                    <w:p w:rsidR="00416E80" w:rsidRDefault="00416E80" w:rsidP="00416E80">
                      <w:pPr>
                        <w:pStyle w:val="KS1BodyCopyKS1"/>
                        <w:spacing w:line="276" w:lineRule="auto"/>
                      </w:pPr>
                      <w:r>
                        <w:t xml:space="preserve">When a hedgehog feels </w:t>
                      </w:r>
                      <w:r>
                        <w:t>threatened</w:t>
                      </w:r>
                      <w:r>
                        <w:t xml:space="preserve"> it will roll itself up into a ball so that it</w:t>
                      </w:r>
                      <w:r>
                        <w:t>’</w:t>
                      </w:r>
                      <w:r>
                        <w:t xml:space="preserve">s spikes will </w:t>
                      </w:r>
                      <w:r>
                        <w:t>act as a defence against enemies.</w:t>
                      </w:r>
                    </w:p>
                    <w:p w:rsidR="00416E80" w:rsidRDefault="00416E80" w:rsidP="00416E80"/>
                  </w:txbxContent>
                </v:textbox>
              </v:shape>
            </w:pict>
          </mc:Fallback>
        </mc:AlternateContent>
      </w:r>
      <w:r w:rsidRPr="00416E80">
        <w:drawing>
          <wp:anchor distT="0" distB="0" distL="114300" distR="114300" simplePos="0" relativeHeight="251762688" behindDoc="0" locked="0" layoutInCell="1" allowOverlap="1" wp14:anchorId="341BAD50" wp14:editId="24D497C7">
            <wp:simplePos x="0" y="0"/>
            <wp:positionH relativeFrom="column">
              <wp:posOffset>667847</wp:posOffset>
            </wp:positionH>
            <wp:positionV relativeFrom="paragraph">
              <wp:posOffset>2277687</wp:posOffset>
            </wp:positionV>
            <wp:extent cx="1156335" cy="773430"/>
            <wp:effectExtent l="0" t="0" r="5715" b="7620"/>
            <wp:wrapTight wrapText="bothSides">
              <wp:wrapPolygon edited="0">
                <wp:start x="10320" y="0"/>
                <wp:lineTo x="5338" y="1064"/>
                <wp:lineTo x="1779" y="4788"/>
                <wp:lineTo x="1779" y="8512"/>
                <wp:lineTo x="0" y="14365"/>
                <wp:lineTo x="0" y="17025"/>
                <wp:lineTo x="3914" y="17025"/>
                <wp:lineTo x="3558" y="19153"/>
                <wp:lineTo x="5338" y="21281"/>
                <wp:lineTo x="16369" y="21281"/>
                <wp:lineTo x="18148" y="21281"/>
                <wp:lineTo x="20995" y="18621"/>
                <wp:lineTo x="21351" y="12768"/>
                <wp:lineTo x="21351" y="5320"/>
                <wp:lineTo x="19216" y="2128"/>
                <wp:lineTo x="16013" y="0"/>
                <wp:lineTo x="1032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edgehog-colour CMYK.t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56335" cy="773430"/>
                    </a:xfrm>
                    <a:prstGeom prst="rect">
                      <a:avLst/>
                    </a:prstGeom>
                  </pic:spPr>
                </pic:pic>
              </a:graphicData>
            </a:graphic>
            <wp14:sizeRelH relativeFrom="margin">
              <wp14:pctWidth>0</wp14:pctWidth>
            </wp14:sizeRelH>
            <wp14:sizeRelV relativeFrom="margin">
              <wp14:pctHeight>0</wp14:pctHeight>
            </wp14:sizeRelV>
          </wp:anchor>
        </w:drawing>
      </w:r>
      <w:r w:rsidRPr="00416E80">
        <mc:AlternateContent>
          <mc:Choice Requires="wps">
            <w:drawing>
              <wp:anchor distT="0" distB="0" distL="114300" distR="114300" simplePos="0" relativeHeight="251760640" behindDoc="0" locked="0" layoutInCell="1" allowOverlap="1" wp14:anchorId="0ACF6C3C" wp14:editId="52780373">
                <wp:simplePos x="0" y="0"/>
                <wp:positionH relativeFrom="column">
                  <wp:posOffset>528955</wp:posOffset>
                </wp:positionH>
                <wp:positionV relativeFrom="paragraph">
                  <wp:posOffset>2123440</wp:posOffset>
                </wp:positionV>
                <wp:extent cx="5808345" cy="1183005"/>
                <wp:effectExtent l="19050" t="19050" r="20955" b="17145"/>
                <wp:wrapNone/>
                <wp:docPr id="59" name="Rectangle 59"/>
                <wp:cNvGraphicFramePr/>
                <a:graphic xmlns:a="http://schemas.openxmlformats.org/drawingml/2006/main">
                  <a:graphicData uri="http://schemas.microsoft.com/office/word/2010/wordprocessingShape">
                    <wps:wsp>
                      <wps:cNvSpPr/>
                      <wps:spPr>
                        <a:xfrm>
                          <a:off x="0" y="0"/>
                          <a:ext cx="5808345" cy="1183005"/>
                        </a:xfrm>
                        <a:prstGeom prst="rect">
                          <a:avLst/>
                        </a:prstGeom>
                        <a:noFill/>
                        <a:ln w="38100">
                          <a:solidFill>
                            <a:srgbClr val="00964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D8F6C0" id="Rectangle 59" o:spid="_x0000_s1026" style="position:absolute;margin-left:41.65pt;margin-top:167.2pt;width:457.35pt;height:93.1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" filled="f" strokecolor="#009640" strokeweight="3pt"/>
            </w:pict>
          </mc:Fallback>
        </mc:AlternateContent>
      </w:r>
      <w:r>
        <w:rPr>
          <w:noProof/>
        </w:rPr>
        <mc:AlternateContent>
          <mc:Choice Requires="wps">
            <w:drawing>
              <wp:anchor distT="0" distB="0" distL="114300" distR="114300" simplePos="0" relativeHeight="251758592" behindDoc="0" locked="0" layoutInCell="1" allowOverlap="1" wp14:anchorId="612941D2" wp14:editId="06CEF67A">
                <wp:simplePos x="0" y="0"/>
                <wp:positionH relativeFrom="column">
                  <wp:posOffset>404495</wp:posOffset>
                </wp:positionH>
                <wp:positionV relativeFrom="paragraph">
                  <wp:posOffset>-187267</wp:posOffset>
                </wp:positionV>
                <wp:extent cx="5984875" cy="2447290"/>
                <wp:effectExtent l="0" t="0" r="0" b="0"/>
                <wp:wrapNone/>
                <wp:docPr id="58" name="Text Box 58"/>
                <wp:cNvGraphicFramePr/>
                <a:graphic xmlns:a="http://schemas.openxmlformats.org/drawingml/2006/main">
                  <a:graphicData uri="http://schemas.microsoft.com/office/word/2010/wordprocessingShape">
                    <wps:wsp>
                      <wps:cNvSpPr txBox="1"/>
                      <wps:spPr>
                        <a:xfrm>
                          <a:off x="0" y="0"/>
                          <a:ext cx="5984875" cy="2447290"/>
                        </a:xfrm>
                        <a:prstGeom prst="rect">
                          <a:avLst/>
                        </a:prstGeom>
                        <a:noFill/>
                        <a:ln w="6350">
                          <a:noFill/>
                        </a:ln>
                      </wps:spPr>
                      <wps:txbx>
                        <w:txbxContent>
                          <w:p w:rsidR="00416E80" w:rsidRPr="00416E80" w:rsidRDefault="00416E80" w:rsidP="00416E80">
                            <w:pPr>
                              <w:pStyle w:val="Heading3KS1"/>
                              <w:spacing w:line="276" w:lineRule="auto"/>
                            </w:pPr>
                            <w:r w:rsidRPr="00416E80">
                              <w:t>Hedgehog Habits</w:t>
                            </w:r>
                          </w:p>
                          <w:p w:rsidR="00416E80" w:rsidRPr="00416E80" w:rsidRDefault="00416E80" w:rsidP="00416E80">
                            <w:pPr>
                              <w:pStyle w:val="KS1BodyCopyKS1"/>
                              <w:spacing w:line="276" w:lineRule="auto"/>
                            </w:pPr>
                            <w:r w:rsidRPr="00416E80">
                              <w:t>Hedgehogs often visit a lot of gardens. You might think you are seeing the same hedgehog, but you could have as many as 10 different hedgehogs passing through your garden!</w:t>
                            </w:r>
                          </w:p>
                          <w:p w:rsidR="00416E80" w:rsidRPr="00416E80" w:rsidRDefault="00416E80" w:rsidP="00416E80">
                            <w:pPr>
                              <w:rPr>
                                <w:b/>
                                <w:sz w:val="32"/>
                                <w:szCs w:val="32"/>
                              </w:rPr>
                            </w:pPr>
                            <w:r w:rsidRPr="00416E80">
                              <w:rPr>
                                <w:sz w:val="32"/>
                                <w:szCs w:val="32"/>
                              </w:rPr>
                              <w:t>They are very nosey animals and sometimes need rescuing from getting their head stuck in empty yoghurt pots, tins and plastic cups.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2941D2" id="Text Box 58" o:spid="_x0000_s1048" type="#_x0000_t202" style="position:absolute;left:0;text-align:left;margin-left:31.85pt;margin-top:-14.75pt;width:471.25pt;height:192.7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" filled="f" stroked="f" strokeweight=".5pt">
                <v:textbox>
                  <w:txbxContent>
                    <w:p w:rsidR="00416E80" w:rsidRPr="00416E80" w:rsidRDefault="00416E80" w:rsidP="00416E80">
                      <w:pPr>
                        <w:pStyle w:val="Heading3KS1"/>
                        <w:spacing w:line="276" w:lineRule="auto"/>
                      </w:pPr>
                      <w:r w:rsidRPr="00416E80">
                        <w:t>Hedgehog Habits</w:t>
                      </w:r>
                    </w:p>
                    <w:p w:rsidR="00416E80" w:rsidRPr="00416E80" w:rsidRDefault="00416E80" w:rsidP="00416E80">
                      <w:pPr>
                        <w:pStyle w:val="KS1BodyCopyKS1"/>
                        <w:spacing w:line="276" w:lineRule="auto"/>
                      </w:pPr>
                      <w:r w:rsidRPr="00416E80">
                        <w:t>Hedgehogs often visit a lot of gardens. You might think you are seeing the same hedgehog, but you could have as many as 10 different hedgehogs passing through your garden!</w:t>
                      </w:r>
                    </w:p>
                    <w:p w:rsidR="00416E80" w:rsidRPr="00416E80" w:rsidRDefault="00416E80" w:rsidP="00416E80">
                      <w:pPr>
                        <w:rPr>
                          <w:b/>
                          <w:sz w:val="32"/>
                          <w:szCs w:val="32"/>
                        </w:rPr>
                      </w:pPr>
                      <w:r w:rsidRPr="00416E80">
                        <w:rPr>
                          <w:sz w:val="32"/>
                          <w:szCs w:val="32"/>
                        </w:rPr>
                        <w:t>They are very nosey animals and sometimes need rescuing from getting their head stuck in empty yoghurt pots, tins and plastic cups.</w:t>
                      </w:r>
                    </w:p>
                  </w:txbxContent>
                </v:textbox>
              </v:shape>
            </w:pict>
          </mc:Fallback>
        </mc:AlternateContent>
      </w:r>
      <w:r w:rsidR="004D7407">
        <w:rPr>
          <w:noProof/>
        </w:rPr>
        <w:drawing>
          <wp:anchor distT="0" distB="0" distL="114300" distR="114300" simplePos="0" relativeHeight="251739136" behindDoc="1" locked="0" layoutInCell="1" allowOverlap="1" wp14:anchorId="4CD249FC" wp14:editId="3A6D3412">
            <wp:simplePos x="0" y="0"/>
            <wp:positionH relativeFrom="column">
              <wp:posOffset>-360045</wp:posOffset>
            </wp:positionH>
            <wp:positionV relativeFrom="page">
              <wp:posOffset>37638</wp:posOffset>
            </wp:positionV>
            <wp:extent cx="7545070" cy="10669905"/>
            <wp:effectExtent l="0" t="0" r="0" b="0"/>
            <wp:wrapTight wrapText="bothSides">
              <wp:wrapPolygon edited="0">
                <wp:start x="0" y="0"/>
                <wp:lineTo x="0" y="21558"/>
                <wp:lineTo x="21542" y="21558"/>
                <wp:lineTo x="21542" y="0"/>
                <wp:lineTo x="0" y="0"/>
              </wp:wrapPolygon>
            </wp:wrapTight>
            <wp:docPr id="47" name="Picture 47" descr="C:\Users\shannon.andrews\AppData\Local\Microsoft\Windows\INetCache\Content.Word\2 star Background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hannon.andrews\AppData\Local\Microsoft\Windows\INetCache\Content.Word\2 star Background with border.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545070" cy="10669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E6409" w:rsidRDefault="00416E80">
      <w:pPr>
        <w:suppressAutoHyphens w:val="0"/>
        <w:autoSpaceDE/>
        <w:autoSpaceDN/>
        <w:adjustRightInd/>
        <w:spacing w:after="0" w:line="240" w:lineRule="auto"/>
        <w:jc w:val="left"/>
        <w:textAlignment w:val="auto"/>
      </w:pPr>
      <w:r w:rsidRPr="00416E80">
        <w:lastRenderedPageBreak/>
        <mc:AlternateContent>
          <mc:Choice Requires="wps">
            <w:drawing>
              <wp:anchor distT="0" distB="0" distL="114300" distR="114300" simplePos="0" relativeHeight="251769856" behindDoc="0" locked="0" layoutInCell="1" allowOverlap="1" wp14:anchorId="0A73631F" wp14:editId="07AE41CE">
                <wp:simplePos x="0" y="0"/>
                <wp:positionH relativeFrom="column">
                  <wp:posOffset>2050415</wp:posOffset>
                </wp:positionH>
                <wp:positionV relativeFrom="paragraph">
                  <wp:posOffset>1274560</wp:posOffset>
                </wp:positionV>
                <wp:extent cx="4071620" cy="2447290"/>
                <wp:effectExtent l="0" t="0" r="0" b="0"/>
                <wp:wrapNone/>
                <wp:docPr id="66" name="Text Box 66"/>
                <wp:cNvGraphicFramePr/>
                <a:graphic xmlns:a="http://schemas.openxmlformats.org/drawingml/2006/main">
                  <a:graphicData uri="http://schemas.microsoft.com/office/word/2010/wordprocessingShape">
                    <wps:wsp>
                      <wps:cNvSpPr txBox="1"/>
                      <wps:spPr>
                        <a:xfrm>
                          <a:off x="0" y="0"/>
                          <a:ext cx="4071620" cy="2447290"/>
                        </a:xfrm>
                        <a:prstGeom prst="rect">
                          <a:avLst/>
                        </a:prstGeom>
                        <a:noFill/>
                        <a:ln w="6350">
                          <a:noFill/>
                        </a:ln>
                      </wps:spPr>
                      <wps:txbx>
                        <w:txbxContent>
                          <w:p w:rsidR="00416E80" w:rsidRDefault="00416E80" w:rsidP="00416E80">
                            <w:pPr>
                              <w:pStyle w:val="KS1BodyCopyKS1"/>
                              <w:spacing w:line="276" w:lineRule="auto"/>
                            </w:pPr>
                            <w:r>
                              <w:t>Hedgehogs hibernate between November and the middle of March so be extra careful if moving piles of leaves during this time.</w:t>
                            </w:r>
                          </w:p>
                          <w:p w:rsidR="00416E80" w:rsidRDefault="00416E80" w:rsidP="00416E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73631F" id="Text Box 66" o:spid="_x0000_s1049" type="#_x0000_t202" style="position:absolute;margin-left:161.45pt;margin-top:100.35pt;width:320.6pt;height:192.7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" filled="f" stroked="f" strokeweight=".5pt">
                <v:textbox>
                  <w:txbxContent>
                    <w:p w:rsidR="00416E80" w:rsidRDefault="00416E80" w:rsidP="00416E80">
                      <w:pPr>
                        <w:pStyle w:val="KS1BodyCopyKS1"/>
                        <w:spacing w:line="276" w:lineRule="auto"/>
                      </w:pPr>
                      <w:r>
                        <w:t>Hedgehogs hibernate between November and the middle of March so be extra careful if moving piles of leaves during this time.</w:t>
                      </w:r>
                    </w:p>
                    <w:p w:rsidR="00416E80" w:rsidRDefault="00416E80" w:rsidP="00416E80"/>
                  </w:txbxContent>
                </v:textbox>
              </v:shape>
            </w:pict>
          </mc:Fallback>
        </mc:AlternateContent>
      </w:r>
      <w:r w:rsidRPr="00416E80">
        <w:drawing>
          <wp:anchor distT="0" distB="0" distL="114300" distR="114300" simplePos="0" relativeHeight="251770880" behindDoc="0" locked="0" layoutInCell="1" allowOverlap="1" wp14:anchorId="431F2F63" wp14:editId="1E69C19B">
            <wp:simplePos x="0" y="0"/>
            <wp:positionH relativeFrom="column">
              <wp:posOffset>620395</wp:posOffset>
            </wp:positionH>
            <wp:positionV relativeFrom="page">
              <wp:posOffset>2393950</wp:posOffset>
            </wp:positionV>
            <wp:extent cx="1350645" cy="764540"/>
            <wp:effectExtent l="0" t="0" r="1905" b="0"/>
            <wp:wrapTight wrapText="bothSides">
              <wp:wrapPolygon edited="0">
                <wp:start x="8226" y="0"/>
                <wp:lineTo x="7007" y="1076"/>
                <wp:lineTo x="914" y="8073"/>
                <wp:lineTo x="0" y="9688"/>
                <wp:lineTo x="0" y="12379"/>
                <wp:lineTo x="1219" y="17223"/>
                <wp:lineTo x="1219" y="18299"/>
                <wp:lineTo x="6702" y="20990"/>
                <wp:lineTo x="8226" y="20990"/>
                <wp:lineTo x="10968" y="20990"/>
                <wp:lineTo x="11882" y="20990"/>
                <wp:lineTo x="19803" y="17761"/>
                <wp:lineTo x="21326" y="16684"/>
                <wp:lineTo x="21326" y="8073"/>
                <wp:lineTo x="16451" y="3767"/>
                <wp:lineTo x="11577" y="0"/>
                <wp:lineTo x="8226" y="0"/>
              </wp:wrapPolygon>
            </wp:wrapTight>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dgehog In Leaves-colour CMYK.tif"/>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350645" cy="764540"/>
                    </a:xfrm>
                    <a:prstGeom prst="rect">
                      <a:avLst/>
                    </a:prstGeom>
                  </pic:spPr>
                </pic:pic>
              </a:graphicData>
            </a:graphic>
            <wp14:sizeRelH relativeFrom="margin">
              <wp14:pctWidth>0</wp14:pctWidth>
            </wp14:sizeRelH>
            <wp14:sizeRelV relativeFrom="margin">
              <wp14:pctHeight>0</wp14:pctHeight>
            </wp14:sizeRelV>
          </wp:anchor>
        </w:drawing>
      </w:r>
      <w:r w:rsidRPr="00416E80">
        <mc:AlternateContent>
          <mc:Choice Requires="wps">
            <w:drawing>
              <wp:anchor distT="0" distB="0" distL="114300" distR="114300" simplePos="0" relativeHeight="251768832" behindDoc="0" locked="0" layoutInCell="1" allowOverlap="1" wp14:anchorId="5A352C93" wp14:editId="44FBF85E">
                <wp:simplePos x="0" y="0"/>
                <wp:positionH relativeFrom="column">
                  <wp:posOffset>443980</wp:posOffset>
                </wp:positionH>
                <wp:positionV relativeFrom="paragraph">
                  <wp:posOffset>1108710</wp:posOffset>
                </wp:positionV>
                <wp:extent cx="5808345" cy="1317625"/>
                <wp:effectExtent l="19050" t="19050" r="20955" b="15875"/>
                <wp:wrapNone/>
                <wp:docPr id="65" name="Rectangle 65"/>
                <wp:cNvGraphicFramePr/>
                <a:graphic xmlns:a="http://schemas.openxmlformats.org/drawingml/2006/main">
                  <a:graphicData uri="http://schemas.microsoft.com/office/word/2010/wordprocessingShape">
                    <wps:wsp>
                      <wps:cNvSpPr/>
                      <wps:spPr>
                        <a:xfrm>
                          <a:off x="0" y="0"/>
                          <a:ext cx="5808345" cy="1317625"/>
                        </a:xfrm>
                        <a:prstGeom prst="rect">
                          <a:avLst/>
                        </a:prstGeom>
                        <a:noFill/>
                        <a:ln w="38100">
                          <a:solidFill>
                            <a:srgbClr val="00964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90F870" id="Rectangle 65" o:spid="_x0000_s1026" style="position:absolute;margin-left:34.95pt;margin-top:87.3pt;width:457.35pt;height:103.7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" filled="f" strokecolor="#009640" strokeweight="3pt"/>
            </w:pict>
          </mc:Fallback>
        </mc:AlternateContent>
      </w:r>
      <w:r>
        <w:rPr>
          <w:noProof/>
        </w:rPr>
        <mc:AlternateContent>
          <mc:Choice Requires="wps">
            <w:drawing>
              <wp:anchor distT="0" distB="0" distL="114300" distR="114300" simplePos="0" relativeHeight="251766784" behindDoc="0" locked="0" layoutInCell="1" allowOverlap="1" wp14:anchorId="1173F662" wp14:editId="28BFC4FA">
                <wp:simplePos x="0" y="0"/>
                <wp:positionH relativeFrom="column">
                  <wp:posOffset>346710</wp:posOffset>
                </wp:positionH>
                <wp:positionV relativeFrom="paragraph">
                  <wp:posOffset>-104313</wp:posOffset>
                </wp:positionV>
                <wp:extent cx="5984875" cy="2447290"/>
                <wp:effectExtent l="0" t="0" r="0" b="0"/>
                <wp:wrapNone/>
                <wp:docPr id="63" name="Text Box 63"/>
                <wp:cNvGraphicFramePr/>
                <a:graphic xmlns:a="http://schemas.openxmlformats.org/drawingml/2006/main">
                  <a:graphicData uri="http://schemas.microsoft.com/office/word/2010/wordprocessingShape">
                    <wps:wsp>
                      <wps:cNvSpPr txBox="1"/>
                      <wps:spPr>
                        <a:xfrm>
                          <a:off x="0" y="0"/>
                          <a:ext cx="5984875" cy="2447290"/>
                        </a:xfrm>
                        <a:prstGeom prst="rect">
                          <a:avLst/>
                        </a:prstGeom>
                        <a:noFill/>
                        <a:ln w="6350">
                          <a:noFill/>
                        </a:ln>
                      </wps:spPr>
                      <wps:txbx>
                        <w:txbxContent>
                          <w:p w:rsidR="00416E80" w:rsidRDefault="00416E80" w:rsidP="00416E80">
                            <w:pPr>
                              <w:pStyle w:val="KS1BodyCopyKS1"/>
                              <w:spacing w:line="276" w:lineRule="auto"/>
                            </w:pPr>
                            <w:r>
                              <w:t>Nesting places – Hedgehogs nest in piles of leaves, so if you are planning to tidy the garden, be careful you don’t accidentally wake a sleeping hedgehog.</w:t>
                            </w:r>
                          </w:p>
                          <w:p w:rsidR="00416E80" w:rsidRPr="00416E80" w:rsidRDefault="00416E80" w:rsidP="00416E80">
                            <w:pPr>
                              <w:rPr>
                                <w:b/>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73F662" id="Text Box 63" o:spid="_x0000_s1050" type="#_x0000_t202" style="position:absolute;margin-left:27.3pt;margin-top:-8.2pt;width:471.25pt;height:192.7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" filled="f" stroked="f" strokeweight=".5pt">
                <v:textbox>
                  <w:txbxContent>
                    <w:p w:rsidR="00416E80" w:rsidRDefault="00416E80" w:rsidP="00416E80">
                      <w:pPr>
                        <w:pStyle w:val="KS1BodyCopyKS1"/>
                        <w:spacing w:line="276" w:lineRule="auto"/>
                      </w:pPr>
                      <w:r>
                        <w:t>Nesting places – Hedgehogs nest in piles of leaves, so if you are planning to tidy the garden, be careful you don’t accidentally wake a sleeping hedgehog.</w:t>
                      </w:r>
                    </w:p>
                    <w:p w:rsidR="00416E80" w:rsidRPr="00416E80" w:rsidRDefault="00416E80" w:rsidP="00416E80">
                      <w:pPr>
                        <w:rPr>
                          <w:b/>
                          <w:sz w:val="32"/>
                          <w:szCs w:val="32"/>
                        </w:rPr>
                      </w:pPr>
                    </w:p>
                  </w:txbxContent>
                </v:textbox>
              </v:shape>
            </w:pict>
          </mc:Fallback>
        </mc:AlternateContent>
      </w:r>
      <w:r w:rsidR="004D7407">
        <w:rPr>
          <w:noProof/>
        </w:rPr>
        <w:drawing>
          <wp:anchor distT="0" distB="0" distL="114300" distR="114300" simplePos="0" relativeHeight="251743232" behindDoc="1" locked="0" layoutInCell="1" allowOverlap="1" wp14:anchorId="5FF46736" wp14:editId="3E286BE4">
            <wp:simplePos x="0" y="0"/>
            <wp:positionH relativeFrom="column">
              <wp:posOffset>-440401</wp:posOffset>
            </wp:positionH>
            <wp:positionV relativeFrom="page">
              <wp:posOffset>35791</wp:posOffset>
            </wp:positionV>
            <wp:extent cx="7545070" cy="10669905"/>
            <wp:effectExtent l="0" t="0" r="0" b="0"/>
            <wp:wrapTight wrapText="bothSides">
              <wp:wrapPolygon edited="0">
                <wp:start x="0" y="0"/>
                <wp:lineTo x="0" y="21558"/>
                <wp:lineTo x="21542" y="21558"/>
                <wp:lineTo x="21542" y="0"/>
                <wp:lineTo x="0" y="0"/>
              </wp:wrapPolygon>
            </wp:wrapTight>
            <wp:docPr id="49" name="Picture 49" descr="C:\Users\shannon.andrews\AppData\Local\Microsoft\Windows\INetCache\Content.Word\2 star Background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hannon.andrews\AppData\Local\Microsoft\Windows\INetCache\Content.Word\2 star Background with border.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545070" cy="10669905"/>
                    </a:xfrm>
                    <a:prstGeom prst="rect">
                      <a:avLst/>
                    </a:prstGeom>
                    <a:noFill/>
                    <a:ln>
                      <a:noFill/>
                    </a:ln>
                  </pic:spPr>
                </pic:pic>
              </a:graphicData>
            </a:graphic>
            <wp14:sizeRelH relativeFrom="page">
              <wp14:pctWidth>0</wp14:pctWidth>
            </wp14:sizeRelH>
            <wp14:sizeRelV relativeFrom="page">
              <wp14:pctHeight>0</wp14:pctHeight>
            </wp14:sizeRelV>
          </wp:anchor>
        </w:drawing>
      </w:r>
      <w:r w:rsidR="00EE6409">
        <w:br w:type="page"/>
      </w:r>
    </w:p>
    <w:p w:rsidR="00416E80" w:rsidRPr="009E4127" w:rsidRDefault="00446A17" w:rsidP="00416E80">
      <w:r>
        <w:rPr>
          <w:noProof/>
        </w:rPr>
        <w:lastRenderedPageBreak/>
        <mc:AlternateContent>
          <mc:Choice Requires="wps">
            <w:drawing>
              <wp:anchor distT="0" distB="0" distL="114300" distR="114300" simplePos="0" relativeHeight="251798528" behindDoc="0" locked="0" layoutInCell="1" allowOverlap="1" wp14:anchorId="2FBFEB89" wp14:editId="70BBBB36">
                <wp:simplePos x="0" y="0"/>
                <wp:positionH relativeFrom="column">
                  <wp:posOffset>231812</wp:posOffset>
                </wp:positionH>
                <wp:positionV relativeFrom="paragraph">
                  <wp:posOffset>8775700</wp:posOffset>
                </wp:positionV>
                <wp:extent cx="6548755" cy="0"/>
                <wp:effectExtent l="0" t="0" r="23495" b="19050"/>
                <wp:wrapNone/>
                <wp:docPr id="92" name="Straight Connector 92"/>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DD6FDDB" id="Straight Connector 92" o:spid="_x0000_s1026" style="position:absolute;z-index:251798528;visibility:visible;mso-wrap-style:square;mso-wrap-distance-left:9pt;mso-wrap-distance-top:0;mso-wrap-distance-right:9pt;mso-wrap-distance-bottom:0;mso-position-horizontal:absolute;mso-position-horizontal-relative:text;mso-position-vertical:absolute;mso-position-vertical-relative:text" from="18.25pt,691pt" to="533.9pt,6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" strokecolor="#1c1c1c [3200]" strokeweight=".5pt">
                <v:stroke joinstyle="miter"/>
              </v:line>
            </w:pict>
          </mc:Fallback>
        </mc:AlternateContent>
      </w:r>
      <w:r>
        <w:rPr>
          <w:noProof/>
        </w:rPr>
        <mc:AlternateContent>
          <mc:Choice Requires="wps">
            <w:drawing>
              <wp:anchor distT="0" distB="0" distL="114300" distR="114300" simplePos="0" relativeHeight="251796480" behindDoc="0" locked="0" layoutInCell="1" allowOverlap="1" wp14:anchorId="6D09FBA7" wp14:editId="33082B62">
                <wp:simplePos x="0" y="0"/>
                <wp:positionH relativeFrom="column">
                  <wp:posOffset>221615</wp:posOffset>
                </wp:positionH>
                <wp:positionV relativeFrom="paragraph">
                  <wp:posOffset>8471498</wp:posOffset>
                </wp:positionV>
                <wp:extent cx="6548755" cy="0"/>
                <wp:effectExtent l="0" t="0" r="23495" b="19050"/>
                <wp:wrapNone/>
                <wp:docPr id="91" name="Straight Connector 91"/>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5D74CB6" id="Straight Connector 91" o:spid="_x0000_s1026" style="position:absolute;z-index:251796480;visibility:visible;mso-wrap-style:square;mso-wrap-distance-left:9pt;mso-wrap-distance-top:0;mso-wrap-distance-right:9pt;mso-wrap-distance-bottom:0;mso-position-horizontal:absolute;mso-position-horizontal-relative:text;mso-position-vertical:absolute;mso-position-vertical-relative:text" from="17.45pt,667.05pt" to="533.1pt,66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" strokecolor="#1c1c1c [3200]" strokeweight=".5pt">
                <v:stroke joinstyle="miter"/>
              </v:line>
            </w:pict>
          </mc:Fallback>
        </mc:AlternateContent>
      </w:r>
      <w:r>
        <w:rPr>
          <w:noProof/>
        </w:rPr>
        <mc:AlternateContent>
          <mc:Choice Requires="wps">
            <w:drawing>
              <wp:anchor distT="0" distB="0" distL="114300" distR="114300" simplePos="0" relativeHeight="251793408" behindDoc="0" locked="0" layoutInCell="1" allowOverlap="1" wp14:anchorId="5B750FDD" wp14:editId="34EE7324">
                <wp:simplePos x="0" y="0"/>
                <wp:positionH relativeFrom="column">
                  <wp:posOffset>211455</wp:posOffset>
                </wp:positionH>
                <wp:positionV relativeFrom="paragraph">
                  <wp:posOffset>7527925</wp:posOffset>
                </wp:positionV>
                <wp:extent cx="6548755" cy="0"/>
                <wp:effectExtent l="0" t="0" r="23495" b="19050"/>
                <wp:wrapNone/>
                <wp:docPr id="70" name="Straight Connector 70"/>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915F446" id="Straight Connector 70" o:spid="_x0000_s1026" style="position:absolute;z-index:251793408;visibility:visible;mso-wrap-style:square;mso-wrap-distance-left:9pt;mso-wrap-distance-top:0;mso-wrap-distance-right:9pt;mso-wrap-distance-bottom:0;mso-position-horizontal:absolute;mso-position-horizontal-relative:text;mso-position-vertical:absolute;mso-position-vertical-relative:text" from="16.65pt,592.75pt" to="532.3pt,59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" strokecolor="#1c1c1c [3200]" strokeweight=".5pt">
                <v:stroke joinstyle="miter"/>
              </v:line>
            </w:pict>
          </mc:Fallback>
        </mc:AlternateContent>
      </w:r>
      <w:r>
        <w:rPr>
          <w:noProof/>
        </w:rPr>
        <mc:AlternateContent>
          <mc:Choice Requires="wps">
            <w:drawing>
              <wp:anchor distT="0" distB="0" distL="114300" distR="114300" simplePos="0" relativeHeight="251794432" behindDoc="0" locked="0" layoutInCell="1" allowOverlap="1" wp14:anchorId="3AC40E76" wp14:editId="0E6B8B4E">
                <wp:simplePos x="0" y="0"/>
                <wp:positionH relativeFrom="column">
                  <wp:posOffset>212165</wp:posOffset>
                </wp:positionH>
                <wp:positionV relativeFrom="paragraph">
                  <wp:posOffset>7871460</wp:posOffset>
                </wp:positionV>
                <wp:extent cx="6548755" cy="0"/>
                <wp:effectExtent l="0" t="0" r="23495" b="19050"/>
                <wp:wrapNone/>
                <wp:docPr id="69" name="Straight Connector 69"/>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A22D801" id="Straight Connector 69" o:spid="_x0000_s1026" style="position:absolute;z-index:251794432;visibility:visible;mso-wrap-style:square;mso-wrap-distance-left:9pt;mso-wrap-distance-top:0;mso-wrap-distance-right:9pt;mso-wrap-distance-bottom:0;mso-position-horizontal:absolute;mso-position-horizontal-relative:text;mso-position-vertical:absolute;mso-position-vertical-relative:text" from="16.7pt,619.8pt" to="532.35pt,6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" strokecolor="#1c1c1c [3200]" strokeweight=".5pt">
                <v:stroke joinstyle="miter"/>
              </v:line>
            </w:pict>
          </mc:Fallback>
        </mc:AlternateContent>
      </w:r>
      <w:r>
        <w:rPr>
          <w:noProof/>
        </w:rPr>
        <mc:AlternateContent>
          <mc:Choice Requires="wps">
            <w:drawing>
              <wp:anchor distT="0" distB="0" distL="114300" distR="114300" simplePos="0" relativeHeight="251792384" behindDoc="0" locked="0" layoutInCell="1" allowOverlap="1" wp14:anchorId="4ECBD8EC" wp14:editId="7D4DA84D">
                <wp:simplePos x="0" y="0"/>
                <wp:positionH relativeFrom="column">
                  <wp:posOffset>226732</wp:posOffset>
                </wp:positionH>
                <wp:positionV relativeFrom="paragraph">
                  <wp:posOffset>6720840</wp:posOffset>
                </wp:positionV>
                <wp:extent cx="6548755" cy="0"/>
                <wp:effectExtent l="0" t="0" r="23495" b="19050"/>
                <wp:wrapNone/>
                <wp:docPr id="71" name="Straight Connector 71"/>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00191B5" id="Straight Connector 71" o:spid="_x0000_s1026" style="position:absolute;z-index:251792384;visibility:visible;mso-wrap-style:square;mso-wrap-distance-left:9pt;mso-wrap-distance-top:0;mso-wrap-distance-right:9pt;mso-wrap-distance-bottom:0;mso-position-horizontal:absolute;mso-position-horizontal-relative:text;mso-position-vertical:absolute;mso-position-vertical-relative:text" from="17.85pt,529.2pt" to="533.5pt,52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" strokecolor="#1c1c1c [3200]" strokeweight=".5pt">
                <v:stroke joinstyle="miter"/>
              </v:line>
            </w:pict>
          </mc:Fallback>
        </mc:AlternateContent>
      </w:r>
      <w:r>
        <w:rPr>
          <w:noProof/>
        </w:rPr>
        <mc:AlternateContent>
          <mc:Choice Requires="wps">
            <w:drawing>
              <wp:anchor distT="0" distB="0" distL="114300" distR="114300" simplePos="0" relativeHeight="251791360" behindDoc="0" locked="0" layoutInCell="1" allowOverlap="1" wp14:anchorId="273E989F" wp14:editId="2771CEF9">
                <wp:simplePos x="0" y="0"/>
                <wp:positionH relativeFrom="column">
                  <wp:posOffset>224790</wp:posOffset>
                </wp:positionH>
                <wp:positionV relativeFrom="paragraph">
                  <wp:posOffset>6396318</wp:posOffset>
                </wp:positionV>
                <wp:extent cx="6548755" cy="0"/>
                <wp:effectExtent l="0" t="0" r="23495" b="19050"/>
                <wp:wrapNone/>
                <wp:docPr id="72" name="Straight Connector 72"/>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322F684" id="Straight Connector 72" o:spid="_x0000_s1026" style="position:absolute;z-index:251791360;visibility:visible;mso-wrap-style:square;mso-wrap-distance-left:9pt;mso-wrap-distance-top:0;mso-wrap-distance-right:9pt;mso-wrap-distance-bottom:0;mso-position-horizontal:absolute;mso-position-horizontal-relative:text;mso-position-vertical:absolute;mso-position-vertical-relative:text" from="17.7pt,503.65pt" to="533.35pt,50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" strokecolor="#1c1c1c [3200]" strokeweight=".5pt">
                <v:stroke joinstyle="miter"/>
              </v:line>
            </w:pict>
          </mc:Fallback>
        </mc:AlternateContent>
      </w:r>
      <w:r>
        <w:rPr>
          <w:noProof/>
        </w:rPr>
        <mc:AlternateContent>
          <mc:Choice Requires="wps">
            <w:drawing>
              <wp:anchor distT="0" distB="0" distL="114300" distR="114300" simplePos="0" relativeHeight="251787264" behindDoc="0" locked="0" layoutInCell="1" allowOverlap="1" wp14:anchorId="541DFDAC" wp14:editId="1D9999CF">
                <wp:simplePos x="0" y="0"/>
                <wp:positionH relativeFrom="column">
                  <wp:posOffset>237490</wp:posOffset>
                </wp:positionH>
                <wp:positionV relativeFrom="paragraph">
                  <wp:posOffset>4519295</wp:posOffset>
                </wp:positionV>
                <wp:extent cx="6548755" cy="0"/>
                <wp:effectExtent l="0" t="0" r="23495" b="19050"/>
                <wp:wrapNone/>
                <wp:docPr id="76" name="Straight Connector 76"/>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D5A63E3" id="Straight Connector 76" o:spid="_x0000_s1026" style="position:absolute;z-index:251787264;visibility:visible;mso-wrap-style:square;mso-wrap-distance-left:9pt;mso-wrap-distance-top:0;mso-wrap-distance-right:9pt;mso-wrap-distance-bottom:0;mso-position-horizontal:absolute;mso-position-horizontal-relative:text;mso-position-vertical:absolute;mso-position-vertical-relative:text" from="18.7pt,355.85pt" to="534.35pt,35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" strokecolor="#1c1c1c [3200]" strokeweight=".5pt">
                <v:stroke joinstyle="miter"/>
              </v:line>
            </w:pict>
          </mc:Fallback>
        </mc:AlternateContent>
      </w:r>
      <w:r>
        <w:rPr>
          <w:noProof/>
        </w:rPr>
        <mc:AlternateContent>
          <mc:Choice Requires="wps">
            <w:drawing>
              <wp:anchor distT="0" distB="0" distL="114300" distR="114300" simplePos="0" relativeHeight="251788288" behindDoc="0" locked="0" layoutInCell="1" allowOverlap="1" wp14:anchorId="28AE6A60" wp14:editId="4633A5FD">
                <wp:simplePos x="0" y="0"/>
                <wp:positionH relativeFrom="column">
                  <wp:posOffset>250190</wp:posOffset>
                </wp:positionH>
                <wp:positionV relativeFrom="paragraph">
                  <wp:posOffset>4856443</wp:posOffset>
                </wp:positionV>
                <wp:extent cx="6548755" cy="0"/>
                <wp:effectExtent l="0" t="0" r="23495" b="19050"/>
                <wp:wrapNone/>
                <wp:docPr id="75" name="Straight Connector 75"/>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6A8147B" id="Straight Connector 75" o:spid="_x0000_s1026" style="position:absolute;z-index:251788288;visibility:visible;mso-wrap-style:square;mso-wrap-distance-left:9pt;mso-wrap-distance-top:0;mso-wrap-distance-right:9pt;mso-wrap-distance-bottom:0;mso-position-horizontal:absolute;mso-position-horizontal-relative:text;mso-position-vertical:absolute;mso-position-vertical-relative:text" from="19.7pt,382.4pt" to="535.35pt,38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" strokecolor="#1c1c1c [3200]" strokeweight=".5pt">
                <v:stroke joinstyle="miter"/>
              </v:line>
            </w:pict>
          </mc:Fallback>
        </mc:AlternateContent>
      </w:r>
      <w:r>
        <w:rPr>
          <w:noProof/>
        </w:rPr>
        <mc:AlternateContent>
          <mc:Choice Requires="wps">
            <w:drawing>
              <wp:anchor distT="0" distB="0" distL="114300" distR="114300" simplePos="0" relativeHeight="251789312" behindDoc="0" locked="0" layoutInCell="1" allowOverlap="1" wp14:anchorId="4673AED4" wp14:editId="5F06E5A3">
                <wp:simplePos x="0" y="0"/>
                <wp:positionH relativeFrom="column">
                  <wp:posOffset>234950</wp:posOffset>
                </wp:positionH>
                <wp:positionV relativeFrom="paragraph">
                  <wp:posOffset>5502910</wp:posOffset>
                </wp:positionV>
                <wp:extent cx="6548755" cy="0"/>
                <wp:effectExtent l="0" t="0" r="23495" b="19050"/>
                <wp:wrapNone/>
                <wp:docPr id="74" name="Straight Connector 74"/>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B819D15" id="Straight Connector 74" o:spid="_x0000_s1026" style="position:absolute;z-index:251789312;visibility:visible;mso-wrap-style:square;mso-wrap-distance-left:9pt;mso-wrap-distance-top:0;mso-wrap-distance-right:9pt;mso-wrap-distance-bottom:0;mso-position-horizontal:absolute;mso-position-horizontal-relative:text;mso-position-vertical:absolute;mso-position-vertical-relative:text" from="18.5pt,433.3pt" to="534.15pt,43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" strokecolor="#1c1c1c [3200]" strokeweight=".5pt">
                <v:stroke joinstyle="miter"/>
              </v:line>
            </w:pict>
          </mc:Fallback>
        </mc:AlternateContent>
      </w:r>
      <w:r>
        <w:rPr>
          <w:noProof/>
        </w:rPr>
        <mc:AlternateContent>
          <mc:Choice Requires="wps">
            <w:drawing>
              <wp:anchor distT="0" distB="0" distL="114300" distR="114300" simplePos="0" relativeHeight="251790336" behindDoc="0" locked="0" layoutInCell="1" allowOverlap="1" wp14:anchorId="26A48A43" wp14:editId="11590356">
                <wp:simplePos x="0" y="0"/>
                <wp:positionH relativeFrom="column">
                  <wp:posOffset>233680</wp:posOffset>
                </wp:positionH>
                <wp:positionV relativeFrom="paragraph">
                  <wp:posOffset>5828067</wp:posOffset>
                </wp:positionV>
                <wp:extent cx="6548755" cy="0"/>
                <wp:effectExtent l="0" t="0" r="23495" b="19050"/>
                <wp:wrapNone/>
                <wp:docPr id="73" name="Straight Connector 73"/>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8820042" id="Straight Connector 73" o:spid="_x0000_s1026" style="position:absolute;z-index:251790336;visibility:visible;mso-wrap-style:square;mso-wrap-distance-left:9pt;mso-wrap-distance-top:0;mso-wrap-distance-right:9pt;mso-wrap-distance-bottom:0;mso-position-horizontal:absolute;mso-position-horizontal-relative:text;mso-position-vertical:absolute;mso-position-vertical-relative:text" from="18.4pt,458.9pt" to="534.05pt,4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" strokecolor="#1c1c1c [3200]" strokeweight=".5pt">
                <v:stroke joinstyle="miter"/>
              </v:line>
            </w:pict>
          </mc:Fallback>
        </mc:AlternateContent>
      </w:r>
      <w:r>
        <w:rPr>
          <w:noProof/>
        </w:rPr>
        <mc:AlternateContent>
          <mc:Choice Requires="wps">
            <w:drawing>
              <wp:anchor distT="0" distB="0" distL="114300" distR="114300" simplePos="0" relativeHeight="251785216" behindDoc="0" locked="0" layoutInCell="1" allowOverlap="1" wp14:anchorId="1EE1A94D" wp14:editId="5228A525">
                <wp:simplePos x="0" y="0"/>
                <wp:positionH relativeFrom="column">
                  <wp:posOffset>217805</wp:posOffset>
                </wp:positionH>
                <wp:positionV relativeFrom="paragraph">
                  <wp:posOffset>3566795</wp:posOffset>
                </wp:positionV>
                <wp:extent cx="6548755" cy="0"/>
                <wp:effectExtent l="0" t="0" r="23495" b="19050"/>
                <wp:wrapNone/>
                <wp:docPr id="78" name="Straight Connector 78"/>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38B5228" id="Straight Connector 78" o:spid="_x0000_s1026" style="position:absolute;z-index:251785216;visibility:visible;mso-wrap-style:square;mso-wrap-distance-left:9pt;mso-wrap-distance-top:0;mso-wrap-distance-right:9pt;mso-wrap-distance-bottom:0;mso-position-horizontal:absolute;mso-position-horizontal-relative:text;mso-position-vertical:absolute;mso-position-vertical-relative:text" from="17.15pt,280.85pt" to="532.8pt,28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" strokecolor="#1c1c1c [3200]" strokeweight=".5pt">
                <v:stroke joinstyle="miter"/>
              </v:line>
            </w:pict>
          </mc:Fallback>
        </mc:AlternateContent>
      </w:r>
      <w:r>
        <w:rPr>
          <w:noProof/>
        </w:rPr>
        <mc:AlternateContent>
          <mc:Choice Requires="wps">
            <w:drawing>
              <wp:anchor distT="0" distB="0" distL="114300" distR="114300" simplePos="0" relativeHeight="251786240" behindDoc="0" locked="0" layoutInCell="1" allowOverlap="1" wp14:anchorId="7C5462CA" wp14:editId="4C5EE43B">
                <wp:simplePos x="0" y="0"/>
                <wp:positionH relativeFrom="column">
                  <wp:posOffset>228563</wp:posOffset>
                </wp:positionH>
                <wp:positionV relativeFrom="paragraph">
                  <wp:posOffset>3883660</wp:posOffset>
                </wp:positionV>
                <wp:extent cx="6548755" cy="0"/>
                <wp:effectExtent l="0" t="0" r="23495" b="19050"/>
                <wp:wrapNone/>
                <wp:docPr id="77" name="Straight Connector 77"/>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F1299B0" id="Straight Connector 77" o:spid="_x0000_s1026" style="position:absolute;z-index:251786240;visibility:visible;mso-wrap-style:square;mso-wrap-distance-left:9pt;mso-wrap-distance-top:0;mso-wrap-distance-right:9pt;mso-wrap-distance-bottom:0;mso-position-horizontal:absolute;mso-position-horizontal-relative:text;mso-position-vertical:absolute;mso-position-vertical-relative:text" from="18pt,305.8pt" to="533.65pt,30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" strokecolor="#1c1c1c [3200]" strokeweight=".5pt">
                <v:stroke joinstyle="miter"/>
              </v:line>
            </w:pict>
          </mc:Fallback>
        </mc:AlternateContent>
      </w:r>
      <w:r>
        <w:rPr>
          <w:noProof/>
        </w:rPr>
        <mc:AlternateContent>
          <mc:Choice Requires="wps">
            <w:drawing>
              <wp:anchor distT="0" distB="0" distL="114300" distR="114300" simplePos="0" relativeHeight="251784192" behindDoc="0" locked="0" layoutInCell="1" allowOverlap="1" wp14:anchorId="6F668738" wp14:editId="4B5E5CBD">
                <wp:simplePos x="0" y="0"/>
                <wp:positionH relativeFrom="column">
                  <wp:posOffset>238125</wp:posOffset>
                </wp:positionH>
                <wp:positionV relativeFrom="paragraph">
                  <wp:posOffset>2966720</wp:posOffset>
                </wp:positionV>
                <wp:extent cx="6548755" cy="0"/>
                <wp:effectExtent l="0" t="0" r="23495" b="19050"/>
                <wp:wrapNone/>
                <wp:docPr id="79" name="Straight Connector 79"/>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5D9368" id="Straight Connector 79" o:spid="_x0000_s1026" style="position:absolute;z-index:251784192;visibility:visible;mso-wrap-style:square;mso-wrap-distance-left:9pt;mso-wrap-distance-top:0;mso-wrap-distance-right:9pt;mso-wrap-distance-bottom:0;mso-position-horizontal:absolute;mso-position-horizontal-relative:text;mso-position-vertical:absolute;mso-position-vertical-relative:text" from="18.75pt,233.6pt" to="534.4pt,23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" strokecolor="#1c1c1c [3200]" strokeweight=".5pt">
                <v:stroke joinstyle="miter"/>
              </v:line>
            </w:pict>
          </mc:Fallback>
        </mc:AlternateContent>
      </w:r>
      <w:r>
        <w:rPr>
          <w:noProof/>
        </w:rPr>
        <mc:AlternateContent>
          <mc:Choice Requires="wps">
            <w:drawing>
              <wp:anchor distT="0" distB="0" distL="114300" distR="114300" simplePos="0" relativeHeight="251783168" behindDoc="0" locked="0" layoutInCell="1" allowOverlap="1" wp14:anchorId="7E189FFD" wp14:editId="11BEAB3E">
                <wp:simplePos x="0" y="0"/>
                <wp:positionH relativeFrom="column">
                  <wp:posOffset>224192</wp:posOffset>
                </wp:positionH>
                <wp:positionV relativeFrom="paragraph">
                  <wp:posOffset>2652395</wp:posOffset>
                </wp:positionV>
                <wp:extent cx="6548755" cy="0"/>
                <wp:effectExtent l="0" t="0" r="23495" b="19050"/>
                <wp:wrapNone/>
                <wp:docPr id="80" name="Straight Connector 80"/>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CC379EE" id="Straight Connector 80" o:spid="_x0000_s1026" style="position:absolute;z-index:251783168;visibility:visible;mso-wrap-style:square;mso-wrap-distance-left:9pt;mso-wrap-distance-top:0;mso-wrap-distance-right:9pt;mso-wrap-distance-bottom:0;mso-position-horizontal:absolute;mso-position-horizontal-relative:text;mso-position-vertical:absolute;mso-position-vertical-relative:text" from="17.65pt,208.85pt" to="533.3pt,20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" strokecolor="#1c1c1c [3200]" strokeweight=".5pt">
                <v:stroke joinstyle="miter"/>
              </v:line>
            </w:pict>
          </mc:Fallback>
        </mc:AlternateContent>
      </w:r>
      <w:r>
        <w:rPr>
          <w:noProof/>
        </w:rPr>
        <mc:AlternateContent>
          <mc:Choice Requires="wps">
            <w:drawing>
              <wp:anchor distT="0" distB="0" distL="114300" distR="114300" simplePos="0" relativeHeight="251781120" behindDoc="0" locked="0" layoutInCell="1" allowOverlap="1" wp14:anchorId="5ABC2697" wp14:editId="7F214A1D">
                <wp:simplePos x="0" y="0"/>
                <wp:positionH relativeFrom="column">
                  <wp:posOffset>238125</wp:posOffset>
                </wp:positionH>
                <wp:positionV relativeFrom="paragraph">
                  <wp:posOffset>1722755</wp:posOffset>
                </wp:positionV>
                <wp:extent cx="6548755" cy="0"/>
                <wp:effectExtent l="0" t="0" r="23495" b="19050"/>
                <wp:wrapNone/>
                <wp:docPr id="82" name="Straight Connector 82"/>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E605B59" id="Straight Connector 82" o:spid="_x0000_s1026" style="position:absolute;z-index:251781120;visibility:visible;mso-wrap-style:square;mso-wrap-distance-left:9pt;mso-wrap-distance-top:0;mso-wrap-distance-right:9pt;mso-wrap-distance-bottom:0;mso-position-horizontal:absolute;mso-position-horizontal-relative:text;mso-position-vertical:absolute;mso-position-vertical-relative:text" from="18.75pt,135.65pt" to="534.4pt,1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" strokecolor="#1c1c1c [3200]" strokeweight=".5pt">
                <v:stroke joinstyle="miter"/>
              </v:line>
            </w:pict>
          </mc:Fallback>
        </mc:AlternateContent>
      </w:r>
      <w:r>
        <w:rPr>
          <w:noProof/>
        </w:rPr>
        <mc:AlternateContent>
          <mc:Choice Requires="wps">
            <w:drawing>
              <wp:anchor distT="0" distB="0" distL="114300" distR="114300" simplePos="0" relativeHeight="251782144" behindDoc="0" locked="0" layoutInCell="1" allowOverlap="1" wp14:anchorId="3B2543E1" wp14:editId="1FA9E6A2">
                <wp:simplePos x="0" y="0"/>
                <wp:positionH relativeFrom="column">
                  <wp:posOffset>237453</wp:posOffset>
                </wp:positionH>
                <wp:positionV relativeFrom="paragraph">
                  <wp:posOffset>2028190</wp:posOffset>
                </wp:positionV>
                <wp:extent cx="6548755" cy="0"/>
                <wp:effectExtent l="0" t="0" r="23495" b="19050"/>
                <wp:wrapNone/>
                <wp:docPr id="81" name="Straight Connector 81"/>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EBC6CDD" id="Straight Connector 81" o:spid="_x0000_s1026" style="position:absolute;z-index:251782144;visibility:visible;mso-wrap-style:square;mso-wrap-distance-left:9pt;mso-wrap-distance-top:0;mso-wrap-distance-right:9pt;mso-wrap-distance-bottom:0;mso-position-horizontal:absolute;mso-position-horizontal-relative:text;mso-position-vertical:absolute;mso-position-vertical-relative:text" from="18.7pt,159.7pt" to="534.35pt,15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" strokecolor="#1c1c1c [3200]" strokeweight=".5pt">
                <v:stroke joinstyle="miter"/>
              </v:line>
            </w:pict>
          </mc:Fallback>
        </mc:AlternateContent>
      </w:r>
      <w:r>
        <w:rPr>
          <w:noProof/>
        </w:rPr>
        <mc:AlternateContent>
          <mc:Choice Requires="wps">
            <w:drawing>
              <wp:anchor distT="0" distB="0" distL="114300" distR="114300" simplePos="0" relativeHeight="251780096" behindDoc="0" locked="0" layoutInCell="1" allowOverlap="1" wp14:anchorId="54018ACD" wp14:editId="5A36ABEB">
                <wp:simplePos x="0" y="0"/>
                <wp:positionH relativeFrom="column">
                  <wp:posOffset>221615</wp:posOffset>
                </wp:positionH>
                <wp:positionV relativeFrom="paragraph">
                  <wp:posOffset>1168400</wp:posOffset>
                </wp:positionV>
                <wp:extent cx="6548755" cy="0"/>
                <wp:effectExtent l="0" t="0" r="23495" b="19050"/>
                <wp:wrapNone/>
                <wp:docPr id="83" name="Straight Connector 83"/>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75AF6D" id="Straight Connector 83" o:spid="_x0000_s1026" style="position:absolute;z-index:251780096;visibility:visible;mso-wrap-style:square;mso-wrap-distance-left:9pt;mso-wrap-distance-top:0;mso-wrap-distance-right:9pt;mso-wrap-distance-bottom:0;mso-position-horizontal:absolute;mso-position-horizontal-relative:text;mso-position-vertical:absolute;mso-position-vertical-relative:text" from="17.45pt,92pt" to="533.1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" strokecolor="#1c1c1c [3200]" strokeweight=".5pt">
                <v:stroke joinstyle="miter"/>
              </v:line>
            </w:pict>
          </mc:Fallback>
        </mc:AlternateContent>
      </w:r>
      <w:r>
        <w:rPr>
          <w:noProof/>
        </w:rPr>
        <mc:AlternateContent>
          <mc:Choice Requires="wps">
            <w:drawing>
              <wp:anchor distT="0" distB="0" distL="114300" distR="114300" simplePos="0" relativeHeight="251779072" behindDoc="0" locked="0" layoutInCell="1" allowOverlap="1" wp14:anchorId="7E6E4137" wp14:editId="66C8DBEE">
                <wp:simplePos x="0" y="0"/>
                <wp:positionH relativeFrom="column">
                  <wp:posOffset>219075</wp:posOffset>
                </wp:positionH>
                <wp:positionV relativeFrom="paragraph">
                  <wp:posOffset>842645</wp:posOffset>
                </wp:positionV>
                <wp:extent cx="6548755" cy="0"/>
                <wp:effectExtent l="0" t="0" r="23495" b="19050"/>
                <wp:wrapNone/>
                <wp:docPr id="84" name="Straight Connector 84"/>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A752890" id="Straight Connector 84" o:spid="_x0000_s1026" style="position:absolute;z-index:251779072;visibility:visible;mso-wrap-style:square;mso-wrap-distance-left:9pt;mso-wrap-distance-top:0;mso-wrap-distance-right:9pt;mso-wrap-distance-bottom:0;mso-position-horizontal:absolute;mso-position-horizontal-relative:text;mso-position-vertical:absolute;mso-position-vertical-relative:text" from="17.25pt,66.35pt" to="532.9pt,6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" strokecolor="#1c1c1c [3200]" strokeweight=".5pt">
                <v:stroke joinstyle="miter"/>
              </v:line>
            </w:pict>
          </mc:Fallback>
        </mc:AlternateContent>
      </w:r>
      <w:r>
        <w:rPr>
          <w:noProof/>
        </w:rPr>
        <mc:AlternateContent>
          <mc:Choice Requires="wps">
            <w:drawing>
              <wp:anchor distT="0" distB="0" distL="114300" distR="114300" simplePos="0" relativeHeight="251778048" behindDoc="0" locked="0" layoutInCell="1" allowOverlap="1" wp14:anchorId="42AA2A87" wp14:editId="152E5A8E">
                <wp:simplePos x="0" y="0"/>
                <wp:positionH relativeFrom="column">
                  <wp:posOffset>-360045</wp:posOffset>
                </wp:positionH>
                <wp:positionV relativeFrom="paragraph">
                  <wp:posOffset>325531</wp:posOffset>
                </wp:positionV>
                <wp:extent cx="7175351" cy="8552180"/>
                <wp:effectExtent l="0" t="0" r="0" b="1270"/>
                <wp:wrapNone/>
                <wp:docPr id="85" name="Text Box 85"/>
                <wp:cNvGraphicFramePr/>
                <a:graphic xmlns:a="http://schemas.openxmlformats.org/drawingml/2006/main">
                  <a:graphicData uri="http://schemas.microsoft.com/office/word/2010/wordprocessingShape">
                    <wps:wsp>
                      <wps:cNvSpPr txBox="1"/>
                      <wps:spPr>
                        <a:xfrm>
                          <a:off x="0" y="0"/>
                          <a:ext cx="7175351" cy="8552180"/>
                        </a:xfrm>
                        <a:prstGeom prst="rect">
                          <a:avLst/>
                        </a:prstGeom>
                        <a:noFill/>
                        <a:ln w="6350">
                          <a:noFill/>
                        </a:ln>
                      </wps:spPr>
                      <wps:txbx>
                        <w:txbxContent>
                          <w:p w:rsidR="00416E80" w:rsidRDefault="00416E80" w:rsidP="00416E80">
                            <w:pPr>
                              <w:pStyle w:val="NumberedBulletsKS2"/>
                              <w:numPr>
                                <w:ilvl w:val="0"/>
                                <w:numId w:val="6"/>
                              </w:numPr>
                            </w:pPr>
                            <w:r>
                              <w:t>Give two reasons why hedgehogs don’t live on mountainsides.</w:t>
                            </w:r>
                          </w:p>
                          <w:p w:rsidR="00416E80" w:rsidRDefault="00416E80" w:rsidP="00416E80">
                            <w:pPr>
                              <w:pStyle w:val="NumberedBulletsKS2"/>
                              <w:spacing w:line="276" w:lineRule="auto"/>
                              <w:ind w:left="1440" w:firstLine="0"/>
                            </w:pPr>
                            <w:r>
                              <w:br/>
                            </w:r>
                          </w:p>
                          <w:p w:rsidR="00416E80" w:rsidRDefault="00416E80" w:rsidP="00446A17">
                            <w:pPr>
                              <w:pStyle w:val="NumberedBulletsKS2"/>
                              <w:numPr>
                                <w:ilvl w:val="0"/>
                                <w:numId w:val="6"/>
                              </w:numPr>
                            </w:pPr>
                            <w:r>
                              <w:t>Where do hedgehogs not have spikes?</w:t>
                            </w:r>
                          </w:p>
                          <w:p w:rsidR="00446A17" w:rsidRDefault="00446A17" w:rsidP="00446A17">
                            <w:pPr>
                              <w:pStyle w:val="NumberedBulletsKS2"/>
                            </w:pPr>
                          </w:p>
                          <w:p w:rsidR="00446A17" w:rsidRPr="00446A17" w:rsidRDefault="00446A17" w:rsidP="00446A17">
                            <w:pPr>
                              <w:pStyle w:val="NumberedBulletsKS2"/>
                            </w:pPr>
                          </w:p>
                          <w:p w:rsidR="00416E80" w:rsidRDefault="00416E80" w:rsidP="00416E80">
                            <w:pPr>
                              <w:pStyle w:val="NumberedBulletsKS2"/>
                              <w:numPr>
                                <w:ilvl w:val="0"/>
                                <w:numId w:val="6"/>
                              </w:numPr>
                            </w:pPr>
                            <w:r>
                              <w:t>In detail, explain why a gardener might be pleased to see a hedgehog in their garden.</w:t>
                            </w:r>
                          </w:p>
                          <w:p w:rsidR="00446A17" w:rsidRDefault="00446A17" w:rsidP="00446A17">
                            <w:pPr>
                              <w:pStyle w:val="NumberedBulletsKS2"/>
                              <w:ind w:left="720" w:firstLine="0"/>
                            </w:pPr>
                          </w:p>
                          <w:p w:rsidR="00446A17" w:rsidRDefault="00446A17" w:rsidP="00446A17">
                            <w:pPr>
                              <w:pStyle w:val="NumberedBulletsKS2"/>
                              <w:ind w:left="720" w:firstLine="0"/>
                            </w:pPr>
                          </w:p>
                          <w:p w:rsidR="00416E80" w:rsidRDefault="00416E80" w:rsidP="00446A17">
                            <w:pPr>
                              <w:pStyle w:val="NumberedBulletsKS2"/>
                              <w:numPr>
                                <w:ilvl w:val="0"/>
                                <w:numId w:val="6"/>
                              </w:numPr>
                            </w:pPr>
                            <w:r>
                              <w:t>What could you leave out for a visiting hedgehog?</w:t>
                            </w:r>
                          </w:p>
                          <w:p w:rsidR="00446A17" w:rsidRDefault="00446A17" w:rsidP="00446A17">
                            <w:pPr>
                              <w:pStyle w:val="NumberedBulletsKS2"/>
                              <w:ind w:left="720" w:firstLine="0"/>
                            </w:pPr>
                          </w:p>
                          <w:p w:rsidR="00446A17" w:rsidRDefault="00446A17" w:rsidP="00446A17">
                            <w:pPr>
                              <w:pStyle w:val="NumberedBulletsKS2"/>
                              <w:ind w:left="720" w:firstLine="0"/>
                            </w:pPr>
                          </w:p>
                          <w:p w:rsidR="00416E80" w:rsidRDefault="00416E80" w:rsidP="00446A17">
                            <w:pPr>
                              <w:pStyle w:val="NumberedBulletsKS2"/>
                              <w:numPr>
                                <w:ilvl w:val="0"/>
                                <w:numId w:val="6"/>
                              </w:numPr>
                            </w:pPr>
                            <w:r>
                              <w:t>Why should you not give them milk?</w:t>
                            </w:r>
                          </w:p>
                          <w:p w:rsidR="00446A17" w:rsidRDefault="00446A17" w:rsidP="00446A17">
                            <w:pPr>
                              <w:pStyle w:val="NumberedBulletsKS2"/>
                              <w:ind w:left="720" w:firstLine="0"/>
                            </w:pPr>
                          </w:p>
                          <w:p w:rsidR="00446A17" w:rsidRDefault="00446A17" w:rsidP="00446A17">
                            <w:pPr>
                              <w:pStyle w:val="NumberedBulletsKS2"/>
                              <w:ind w:left="720" w:firstLine="0"/>
                            </w:pPr>
                          </w:p>
                          <w:p w:rsidR="00416E80" w:rsidRDefault="00416E80" w:rsidP="00446A17">
                            <w:pPr>
                              <w:pStyle w:val="NumberedBulletsKS2"/>
                              <w:numPr>
                                <w:ilvl w:val="0"/>
                                <w:numId w:val="6"/>
                              </w:numPr>
                            </w:pPr>
                            <w:r>
                              <w:t>Why might a hedgehog need rescuing from an empty yoghurt pot?</w:t>
                            </w:r>
                          </w:p>
                          <w:p w:rsidR="00446A17" w:rsidRDefault="00446A17" w:rsidP="00446A17">
                            <w:pPr>
                              <w:pStyle w:val="NumberedBulletsKS2"/>
                              <w:ind w:left="720" w:firstLine="0"/>
                            </w:pPr>
                          </w:p>
                          <w:p w:rsidR="00446A17" w:rsidRDefault="00446A17" w:rsidP="00446A17">
                            <w:pPr>
                              <w:pStyle w:val="NumberedBulletsKS2"/>
                              <w:ind w:left="720" w:firstLine="0"/>
                            </w:pPr>
                          </w:p>
                          <w:p w:rsidR="00416E80" w:rsidRDefault="00416E80" w:rsidP="00446A17">
                            <w:pPr>
                              <w:pStyle w:val="NumberedBulletsKS2"/>
                              <w:numPr>
                                <w:ilvl w:val="0"/>
                                <w:numId w:val="6"/>
                              </w:numPr>
                            </w:pPr>
                            <w:r>
                              <w:t>What other word could the author have used instead of ‘threatened’?</w:t>
                            </w:r>
                          </w:p>
                          <w:p w:rsidR="00446A17" w:rsidRDefault="00446A17" w:rsidP="00446A17">
                            <w:pPr>
                              <w:pStyle w:val="NumberedBulletsKS2"/>
                              <w:ind w:left="720" w:firstLine="0"/>
                            </w:pPr>
                          </w:p>
                          <w:p w:rsidR="00446A17" w:rsidRDefault="00446A17" w:rsidP="00446A17">
                            <w:pPr>
                              <w:pStyle w:val="NumberedBulletsKS2"/>
                              <w:ind w:left="720" w:firstLine="0"/>
                            </w:pPr>
                          </w:p>
                          <w:p w:rsidR="00416E80" w:rsidRDefault="00416E80" w:rsidP="00446A17">
                            <w:pPr>
                              <w:pStyle w:val="NumberedBulletsKS2"/>
                              <w:numPr>
                                <w:ilvl w:val="0"/>
                                <w:numId w:val="6"/>
                              </w:numPr>
                            </w:pPr>
                            <w:r>
                              <w:t>What problem might a hedgehog have with a garden pond and how can you help keep them safe?</w:t>
                            </w:r>
                            <w:r>
                              <w:tab/>
                            </w:r>
                          </w:p>
                          <w:p w:rsidR="00446A17" w:rsidRDefault="00446A17" w:rsidP="00446A17">
                            <w:pPr>
                              <w:pStyle w:val="NumberedBulletsKS2"/>
                              <w:ind w:left="720" w:firstLine="0"/>
                            </w:pPr>
                          </w:p>
                          <w:p w:rsidR="00446A17" w:rsidRDefault="00446A17" w:rsidP="00446A17">
                            <w:pPr>
                              <w:pStyle w:val="NumberedBulletsKS2"/>
                              <w:ind w:left="720" w:firstLine="0"/>
                            </w:pPr>
                          </w:p>
                          <w:p w:rsidR="00416E80" w:rsidRDefault="00416E80" w:rsidP="00446A17">
                            <w:pPr>
                              <w:pStyle w:val="NumberedBulletsKS2"/>
                              <w:numPr>
                                <w:ilvl w:val="0"/>
                                <w:numId w:val="6"/>
                              </w:numPr>
                            </w:pPr>
                            <w:r>
                              <w:t>Why do you need to be careful if moving piles of leaves in November, in the garden?</w:t>
                            </w:r>
                          </w:p>
                          <w:p w:rsidR="00416E80" w:rsidRDefault="00416E80" w:rsidP="00416E80">
                            <w:pPr>
                              <w:pStyle w:val="ListParagraph"/>
                              <w:numPr>
                                <w:ilvl w:val="0"/>
                                <w:numId w:val="0"/>
                              </w:numPr>
                              <w:ind w:left="72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AA2A87" id="Text Box 85" o:spid="_x0000_s1051" type="#_x0000_t202" style="position:absolute;left:0;text-align:left;margin-left:-28.35pt;margin-top:25.65pt;width:565pt;height:673.4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" filled="f" stroked="f" strokeweight=".5pt">
                <v:textbox>
                  <w:txbxContent>
                    <w:p w:rsidR="00416E80" w:rsidRDefault="00416E80" w:rsidP="00416E80">
                      <w:pPr>
                        <w:pStyle w:val="NumberedBulletsKS2"/>
                        <w:numPr>
                          <w:ilvl w:val="0"/>
                          <w:numId w:val="6"/>
                        </w:numPr>
                      </w:pPr>
                      <w:r>
                        <w:t>Give two reasons why hedgehogs don’t live on mountainsides.</w:t>
                      </w:r>
                    </w:p>
                    <w:p w:rsidR="00416E80" w:rsidRDefault="00416E80" w:rsidP="00416E80">
                      <w:pPr>
                        <w:pStyle w:val="NumberedBulletsKS2"/>
                        <w:spacing w:line="276" w:lineRule="auto"/>
                        <w:ind w:left="1440" w:firstLine="0"/>
                      </w:pPr>
                      <w:r>
                        <w:br/>
                      </w:r>
                    </w:p>
                    <w:p w:rsidR="00416E80" w:rsidRDefault="00416E80" w:rsidP="00446A17">
                      <w:pPr>
                        <w:pStyle w:val="NumberedBulletsKS2"/>
                        <w:numPr>
                          <w:ilvl w:val="0"/>
                          <w:numId w:val="6"/>
                        </w:numPr>
                      </w:pPr>
                      <w:r>
                        <w:t>Where do hedgehogs not have spikes?</w:t>
                      </w:r>
                    </w:p>
                    <w:p w:rsidR="00446A17" w:rsidRDefault="00446A17" w:rsidP="00446A17">
                      <w:pPr>
                        <w:pStyle w:val="NumberedBulletsKS2"/>
                      </w:pPr>
                    </w:p>
                    <w:p w:rsidR="00446A17" w:rsidRPr="00446A17" w:rsidRDefault="00446A17" w:rsidP="00446A17">
                      <w:pPr>
                        <w:pStyle w:val="NumberedBulletsKS2"/>
                      </w:pPr>
                    </w:p>
                    <w:p w:rsidR="00416E80" w:rsidRDefault="00416E80" w:rsidP="00416E80">
                      <w:pPr>
                        <w:pStyle w:val="NumberedBulletsKS2"/>
                        <w:numPr>
                          <w:ilvl w:val="0"/>
                          <w:numId w:val="6"/>
                        </w:numPr>
                      </w:pPr>
                      <w:r>
                        <w:t>In detail, explain why a gardener might be pleased to see a hedgehog in their garden.</w:t>
                      </w:r>
                    </w:p>
                    <w:p w:rsidR="00446A17" w:rsidRDefault="00446A17" w:rsidP="00446A17">
                      <w:pPr>
                        <w:pStyle w:val="NumberedBulletsKS2"/>
                        <w:ind w:left="720" w:firstLine="0"/>
                      </w:pPr>
                    </w:p>
                    <w:p w:rsidR="00446A17" w:rsidRDefault="00446A17" w:rsidP="00446A17">
                      <w:pPr>
                        <w:pStyle w:val="NumberedBulletsKS2"/>
                        <w:ind w:left="720" w:firstLine="0"/>
                      </w:pPr>
                    </w:p>
                    <w:p w:rsidR="00416E80" w:rsidRDefault="00416E80" w:rsidP="00446A17">
                      <w:pPr>
                        <w:pStyle w:val="NumberedBulletsKS2"/>
                        <w:numPr>
                          <w:ilvl w:val="0"/>
                          <w:numId w:val="6"/>
                        </w:numPr>
                      </w:pPr>
                      <w:r>
                        <w:t>What could you leave out for a visiting hedgehog?</w:t>
                      </w:r>
                    </w:p>
                    <w:p w:rsidR="00446A17" w:rsidRDefault="00446A17" w:rsidP="00446A17">
                      <w:pPr>
                        <w:pStyle w:val="NumberedBulletsKS2"/>
                        <w:ind w:left="720" w:firstLine="0"/>
                      </w:pPr>
                    </w:p>
                    <w:p w:rsidR="00446A17" w:rsidRDefault="00446A17" w:rsidP="00446A17">
                      <w:pPr>
                        <w:pStyle w:val="NumberedBulletsKS2"/>
                        <w:ind w:left="720" w:firstLine="0"/>
                      </w:pPr>
                    </w:p>
                    <w:p w:rsidR="00416E80" w:rsidRDefault="00416E80" w:rsidP="00446A17">
                      <w:pPr>
                        <w:pStyle w:val="NumberedBulletsKS2"/>
                        <w:numPr>
                          <w:ilvl w:val="0"/>
                          <w:numId w:val="6"/>
                        </w:numPr>
                      </w:pPr>
                      <w:r>
                        <w:t>Why should you not give them milk?</w:t>
                      </w:r>
                    </w:p>
                    <w:p w:rsidR="00446A17" w:rsidRDefault="00446A17" w:rsidP="00446A17">
                      <w:pPr>
                        <w:pStyle w:val="NumberedBulletsKS2"/>
                        <w:ind w:left="720" w:firstLine="0"/>
                      </w:pPr>
                    </w:p>
                    <w:p w:rsidR="00446A17" w:rsidRDefault="00446A17" w:rsidP="00446A17">
                      <w:pPr>
                        <w:pStyle w:val="NumberedBulletsKS2"/>
                        <w:ind w:left="720" w:firstLine="0"/>
                      </w:pPr>
                    </w:p>
                    <w:p w:rsidR="00416E80" w:rsidRDefault="00416E80" w:rsidP="00446A17">
                      <w:pPr>
                        <w:pStyle w:val="NumberedBulletsKS2"/>
                        <w:numPr>
                          <w:ilvl w:val="0"/>
                          <w:numId w:val="6"/>
                        </w:numPr>
                      </w:pPr>
                      <w:r>
                        <w:t>Why might a hedgehog need rescuing from an empty yoghurt pot?</w:t>
                      </w:r>
                    </w:p>
                    <w:p w:rsidR="00446A17" w:rsidRDefault="00446A17" w:rsidP="00446A17">
                      <w:pPr>
                        <w:pStyle w:val="NumberedBulletsKS2"/>
                        <w:ind w:left="720" w:firstLine="0"/>
                      </w:pPr>
                    </w:p>
                    <w:p w:rsidR="00446A17" w:rsidRDefault="00446A17" w:rsidP="00446A17">
                      <w:pPr>
                        <w:pStyle w:val="NumberedBulletsKS2"/>
                        <w:ind w:left="720" w:firstLine="0"/>
                      </w:pPr>
                    </w:p>
                    <w:p w:rsidR="00416E80" w:rsidRDefault="00416E80" w:rsidP="00446A17">
                      <w:pPr>
                        <w:pStyle w:val="NumberedBulletsKS2"/>
                        <w:numPr>
                          <w:ilvl w:val="0"/>
                          <w:numId w:val="6"/>
                        </w:numPr>
                      </w:pPr>
                      <w:r>
                        <w:t>What other word could the author have used instead of ‘threatened’?</w:t>
                      </w:r>
                    </w:p>
                    <w:p w:rsidR="00446A17" w:rsidRDefault="00446A17" w:rsidP="00446A17">
                      <w:pPr>
                        <w:pStyle w:val="NumberedBulletsKS2"/>
                        <w:ind w:left="720" w:firstLine="0"/>
                      </w:pPr>
                    </w:p>
                    <w:p w:rsidR="00446A17" w:rsidRDefault="00446A17" w:rsidP="00446A17">
                      <w:pPr>
                        <w:pStyle w:val="NumberedBulletsKS2"/>
                        <w:ind w:left="720" w:firstLine="0"/>
                      </w:pPr>
                    </w:p>
                    <w:p w:rsidR="00416E80" w:rsidRDefault="00416E80" w:rsidP="00446A17">
                      <w:pPr>
                        <w:pStyle w:val="NumberedBulletsKS2"/>
                        <w:numPr>
                          <w:ilvl w:val="0"/>
                          <w:numId w:val="6"/>
                        </w:numPr>
                      </w:pPr>
                      <w:r>
                        <w:t>What problem might a hedgehog have with a garden pond and how can you help keep them safe?</w:t>
                      </w:r>
                      <w:r>
                        <w:tab/>
                      </w:r>
                    </w:p>
                    <w:p w:rsidR="00446A17" w:rsidRDefault="00446A17" w:rsidP="00446A17">
                      <w:pPr>
                        <w:pStyle w:val="NumberedBulletsKS2"/>
                        <w:ind w:left="720" w:firstLine="0"/>
                      </w:pPr>
                    </w:p>
                    <w:p w:rsidR="00446A17" w:rsidRDefault="00446A17" w:rsidP="00446A17">
                      <w:pPr>
                        <w:pStyle w:val="NumberedBulletsKS2"/>
                        <w:ind w:left="720" w:firstLine="0"/>
                      </w:pPr>
                    </w:p>
                    <w:p w:rsidR="00416E80" w:rsidRDefault="00416E80" w:rsidP="00446A17">
                      <w:pPr>
                        <w:pStyle w:val="NumberedBulletsKS2"/>
                        <w:numPr>
                          <w:ilvl w:val="0"/>
                          <w:numId w:val="6"/>
                        </w:numPr>
                      </w:pPr>
                      <w:r>
                        <w:t>Why do you need to be careful if moving piles of leaves in November, in the garden?</w:t>
                      </w:r>
                    </w:p>
                    <w:p w:rsidR="00416E80" w:rsidRDefault="00416E80" w:rsidP="00416E80">
                      <w:pPr>
                        <w:pStyle w:val="ListParagraph"/>
                        <w:numPr>
                          <w:ilvl w:val="0"/>
                          <w:numId w:val="0"/>
                        </w:numPr>
                        <w:ind w:left="720"/>
                      </w:pPr>
                    </w:p>
                  </w:txbxContent>
                </v:textbox>
              </v:shape>
            </w:pict>
          </mc:Fallback>
        </mc:AlternateContent>
      </w:r>
      <w:r w:rsidR="00416E80">
        <w:rPr>
          <w:noProof/>
        </w:rPr>
        <mc:AlternateContent>
          <mc:Choice Requires="wps">
            <w:drawing>
              <wp:anchor distT="0" distB="0" distL="114300" distR="114300" simplePos="0" relativeHeight="251776000" behindDoc="0" locked="0" layoutInCell="1" allowOverlap="1" wp14:anchorId="2E54C770" wp14:editId="0573E2F7">
                <wp:simplePos x="0" y="0"/>
                <wp:positionH relativeFrom="column">
                  <wp:posOffset>1069975</wp:posOffset>
                </wp:positionH>
                <wp:positionV relativeFrom="paragraph">
                  <wp:posOffset>-759460</wp:posOffset>
                </wp:positionV>
                <wp:extent cx="4880610" cy="739140"/>
                <wp:effectExtent l="0" t="0" r="0" b="3810"/>
                <wp:wrapNone/>
                <wp:docPr id="87" name="Text Box 87"/>
                <wp:cNvGraphicFramePr/>
                <a:graphic xmlns:a="http://schemas.openxmlformats.org/drawingml/2006/main">
                  <a:graphicData uri="http://schemas.microsoft.com/office/word/2010/wordprocessingShape">
                    <wps:wsp>
                      <wps:cNvSpPr txBox="1"/>
                      <wps:spPr>
                        <a:xfrm>
                          <a:off x="0" y="0"/>
                          <a:ext cx="4880610" cy="739140"/>
                        </a:xfrm>
                        <a:prstGeom prst="rect">
                          <a:avLst/>
                        </a:prstGeom>
                        <a:solidFill>
                          <a:schemeClr val="bg1"/>
                        </a:solidFill>
                        <a:ln w="6350">
                          <a:noFill/>
                        </a:ln>
                      </wps:spPr>
                      <wps:txbx>
                        <w:txbxContent>
                          <w:p w:rsidR="00416E80" w:rsidRDefault="00416E80" w:rsidP="00416E80">
                            <w:pPr>
                              <w:pStyle w:val="Heading1KS2"/>
                            </w:pPr>
                            <w:r>
                              <w:rPr>
                                <w:b w:val="0"/>
                                <w:bCs w:val="0"/>
                              </w:rPr>
                              <w:t>Hedgehogs</w:t>
                            </w:r>
                            <w:r>
                              <w:t xml:space="preserve"> Questions</w:t>
                            </w:r>
                          </w:p>
                          <w:p w:rsidR="00416E80" w:rsidRDefault="00416E80" w:rsidP="00416E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54C770" id="Text Box 87" o:spid="_x0000_s1052" type="#_x0000_t202" style="position:absolute;left:0;text-align:left;margin-left:84.25pt;margin-top:-59.8pt;width:384.3pt;height:58.2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" fillcolor="white [3212]" stroked="f" strokeweight=".5pt">
                <v:textbox>
                  <w:txbxContent>
                    <w:p w:rsidR="00416E80" w:rsidRDefault="00416E80" w:rsidP="00416E80">
                      <w:pPr>
                        <w:pStyle w:val="Heading1KS2"/>
                      </w:pPr>
                      <w:r>
                        <w:rPr>
                          <w:b w:val="0"/>
                          <w:bCs w:val="0"/>
                        </w:rPr>
                        <w:t>Hedgehogs</w:t>
                      </w:r>
                      <w:r>
                        <w:t xml:space="preserve"> Questions</w:t>
                      </w:r>
                    </w:p>
                    <w:p w:rsidR="00416E80" w:rsidRDefault="00416E80" w:rsidP="00416E80"/>
                  </w:txbxContent>
                </v:textbox>
              </v:shape>
            </w:pict>
          </mc:Fallback>
        </mc:AlternateContent>
      </w:r>
      <w:r w:rsidR="00416E80">
        <w:rPr>
          <w:noProof/>
        </w:rPr>
        <mc:AlternateContent>
          <mc:Choice Requires="wps">
            <w:drawing>
              <wp:anchor distT="0" distB="0" distL="114300" distR="114300" simplePos="0" relativeHeight="251777024" behindDoc="0" locked="0" layoutInCell="1" allowOverlap="1" wp14:anchorId="49D6D7F3" wp14:editId="52276449">
                <wp:simplePos x="0" y="0"/>
                <wp:positionH relativeFrom="column">
                  <wp:posOffset>266065</wp:posOffset>
                </wp:positionH>
                <wp:positionV relativeFrom="paragraph">
                  <wp:posOffset>-116840</wp:posOffset>
                </wp:positionV>
                <wp:extent cx="6424930" cy="739140"/>
                <wp:effectExtent l="0" t="0" r="0" b="3810"/>
                <wp:wrapNone/>
                <wp:docPr id="86" name="Text Box 86"/>
                <wp:cNvGraphicFramePr/>
                <a:graphic xmlns:a="http://schemas.openxmlformats.org/drawingml/2006/main">
                  <a:graphicData uri="http://schemas.microsoft.com/office/word/2010/wordprocessingShape">
                    <wps:wsp>
                      <wps:cNvSpPr txBox="1"/>
                      <wps:spPr>
                        <a:xfrm>
                          <a:off x="0" y="0"/>
                          <a:ext cx="6424930" cy="739140"/>
                        </a:xfrm>
                        <a:prstGeom prst="rect">
                          <a:avLst/>
                        </a:prstGeom>
                        <a:noFill/>
                        <a:ln w="6350">
                          <a:noFill/>
                        </a:ln>
                      </wps:spPr>
                      <wps:txbx>
                        <w:txbxContent>
                          <w:p w:rsidR="00416E80" w:rsidRDefault="00416E80" w:rsidP="00416E80">
                            <w:pPr>
                              <w:pStyle w:val="Heading1KS2"/>
                              <w:rPr>
                                <w:b w:val="0"/>
                                <w:bCs w:val="0"/>
                                <w:sz w:val="26"/>
                                <w:szCs w:val="26"/>
                              </w:rPr>
                            </w:pPr>
                            <w:r>
                              <w:rPr>
                                <w:b w:val="0"/>
                                <w:bCs w:val="0"/>
                                <w:sz w:val="26"/>
                                <w:szCs w:val="26"/>
                              </w:rPr>
                              <w:t>Answer the following questions in as much detail as you can and in full sentences.</w:t>
                            </w:r>
                          </w:p>
                          <w:p w:rsidR="00416E80" w:rsidRDefault="00416E80" w:rsidP="00416E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D6D7F3" id="Text Box 86" o:spid="_x0000_s1053" type="#_x0000_t202" style="position:absolute;left:0;text-align:left;margin-left:20.95pt;margin-top:-9.2pt;width:505.9pt;height:58.2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" filled="f" stroked="f" strokeweight=".5pt">
                <v:textbox>
                  <w:txbxContent>
                    <w:p w:rsidR="00416E80" w:rsidRDefault="00416E80" w:rsidP="00416E80">
                      <w:pPr>
                        <w:pStyle w:val="Heading1KS2"/>
                        <w:rPr>
                          <w:b w:val="0"/>
                          <w:bCs w:val="0"/>
                          <w:sz w:val="26"/>
                          <w:szCs w:val="26"/>
                        </w:rPr>
                      </w:pPr>
                      <w:r>
                        <w:rPr>
                          <w:b w:val="0"/>
                          <w:bCs w:val="0"/>
                          <w:sz w:val="26"/>
                          <w:szCs w:val="26"/>
                        </w:rPr>
                        <w:t>Answer the following questions in as much detail as you can and in full sentences.</w:t>
                      </w:r>
                    </w:p>
                    <w:p w:rsidR="00416E80" w:rsidRDefault="00416E80" w:rsidP="00416E80"/>
                  </w:txbxContent>
                </v:textbox>
              </v:shape>
            </w:pict>
          </mc:Fallback>
        </mc:AlternateContent>
      </w:r>
      <w:r w:rsidR="00416E80">
        <w:rPr>
          <w:noProof/>
        </w:rPr>
        <w:pict>
          <v:shape id="_x0000_s1032" type="#_x0000_t75" style="position:absolute;left:0;text-align:left;margin-left:-30.95pt;margin-top:2.6pt;width:594.8pt;height:841.15pt;z-index:-251659265;mso-position-horizontal-relative:text;mso-position-vertical-relative:page" wrapcoords="-31 0 -31 21578 21600 21578 21600 0 -31 0">
            <v:imagedata r:id="rId20" o:title="2 star Background"/>
            <w10:wrap type="tight" anchory="page"/>
          </v:shape>
        </w:pict>
      </w:r>
    </w:p>
    <w:p w:rsidR="00416E80" w:rsidRPr="009E4127" w:rsidRDefault="00446A17" w:rsidP="00416E80">
      <w:r w:rsidRPr="00446A17">
        <w:lastRenderedPageBreak/>
        <mc:AlternateContent>
          <mc:Choice Requires="wps">
            <w:drawing>
              <wp:anchor distT="0" distB="0" distL="114300" distR="114300" simplePos="0" relativeHeight="251801600" behindDoc="0" locked="0" layoutInCell="1" allowOverlap="1" wp14:anchorId="4C3F2AA5" wp14:editId="2E53EBE3">
                <wp:simplePos x="0" y="0"/>
                <wp:positionH relativeFrom="column">
                  <wp:posOffset>-235354</wp:posOffset>
                </wp:positionH>
                <wp:positionV relativeFrom="paragraph">
                  <wp:posOffset>116898</wp:posOffset>
                </wp:positionV>
                <wp:extent cx="7065241" cy="7920355"/>
                <wp:effectExtent l="0" t="0" r="0" b="4445"/>
                <wp:wrapNone/>
                <wp:docPr id="94" name="Text Box 94"/>
                <wp:cNvGraphicFramePr/>
                <a:graphic xmlns:a="http://schemas.openxmlformats.org/drawingml/2006/main">
                  <a:graphicData uri="http://schemas.microsoft.com/office/word/2010/wordprocessingShape">
                    <wps:wsp>
                      <wps:cNvSpPr txBox="1"/>
                      <wps:spPr>
                        <a:xfrm>
                          <a:off x="0" y="0"/>
                          <a:ext cx="7065241" cy="7920355"/>
                        </a:xfrm>
                        <a:prstGeom prst="rect">
                          <a:avLst/>
                        </a:prstGeom>
                        <a:noFill/>
                        <a:ln w="6350">
                          <a:noFill/>
                        </a:ln>
                      </wps:spPr>
                      <wps:txbx>
                        <w:txbxContent>
                          <w:p w:rsidR="00446A17" w:rsidRPr="00446A17" w:rsidRDefault="00446A17" w:rsidP="00446A17">
                            <w:pPr>
                              <w:pStyle w:val="QuestionAdultInformation"/>
                              <w:numPr>
                                <w:ilvl w:val="0"/>
                                <w:numId w:val="7"/>
                              </w:numPr>
                              <w:rPr>
                                <w:rFonts w:ascii="Twinkl" w:hAnsi="Twinkl"/>
                              </w:rPr>
                            </w:pPr>
                            <w:r w:rsidRPr="00446A17">
                              <w:rPr>
                                <w:rFonts w:ascii="Twinkl" w:hAnsi="Twinkl"/>
                              </w:rPr>
                              <w:t>Give two reasons why hedgehogs don’t live on mountainsides.</w:t>
                            </w:r>
                          </w:p>
                          <w:p w:rsidR="00446A17" w:rsidRPr="00446A17" w:rsidRDefault="00446A17" w:rsidP="00446A17">
                            <w:pPr>
                              <w:pStyle w:val="AnswerAdultInformation"/>
                              <w:ind w:left="720"/>
                              <w:rPr>
                                <w:rFonts w:ascii="Twinkl" w:hAnsi="Twinkl"/>
                              </w:rPr>
                            </w:pPr>
                            <w:r w:rsidRPr="00446A17">
                              <w:rPr>
                                <w:rFonts w:ascii="Twinkl" w:hAnsi="Twinkl"/>
                              </w:rPr>
                              <w:t>Hedgehogs don’t live on mountainsides because there is not much food for them and there are less areas for them to nest.</w:t>
                            </w:r>
                          </w:p>
                          <w:p w:rsidR="00446A17" w:rsidRPr="00446A17" w:rsidRDefault="00446A17" w:rsidP="00446A17">
                            <w:pPr>
                              <w:pStyle w:val="QuestionAdultInformation"/>
                              <w:numPr>
                                <w:ilvl w:val="0"/>
                                <w:numId w:val="7"/>
                              </w:numPr>
                              <w:rPr>
                                <w:rFonts w:ascii="Twinkl" w:hAnsi="Twinkl"/>
                              </w:rPr>
                            </w:pPr>
                            <w:r w:rsidRPr="00446A17">
                              <w:rPr>
                                <w:rFonts w:ascii="Twinkl" w:hAnsi="Twinkl"/>
                              </w:rPr>
                              <w:t>Where do hedgehogs not have spikes?</w:t>
                            </w:r>
                          </w:p>
                          <w:p w:rsidR="00446A17" w:rsidRPr="00446A17" w:rsidRDefault="00446A17" w:rsidP="00446A17">
                            <w:pPr>
                              <w:pStyle w:val="AnswerAdultInformation"/>
                              <w:ind w:left="720"/>
                              <w:rPr>
                                <w:rFonts w:ascii="Twinkl" w:hAnsi="Twinkl"/>
                              </w:rPr>
                            </w:pPr>
                            <w:r w:rsidRPr="00446A17">
                              <w:rPr>
                                <w:rFonts w:ascii="Twinkl" w:hAnsi="Twinkl"/>
                              </w:rPr>
                              <w:t>Hedgehogs do not have spikes on their face or their legs.</w:t>
                            </w:r>
                          </w:p>
                          <w:p w:rsidR="00446A17" w:rsidRPr="00446A17" w:rsidRDefault="00446A17" w:rsidP="00446A17">
                            <w:pPr>
                              <w:pStyle w:val="QuestionAdultInformation"/>
                              <w:numPr>
                                <w:ilvl w:val="0"/>
                                <w:numId w:val="7"/>
                              </w:numPr>
                              <w:rPr>
                                <w:rFonts w:ascii="Twinkl" w:hAnsi="Twinkl"/>
                              </w:rPr>
                            </w:pPr>
                            <w:r w:rsidRPr="00446A17">
                              <w:rPr>
                                <w:rFonts w:ascii="Twinkl" w:hAnsi="Twinkl"/>
                              </w:rPr>
                              <w:t>In detail, explain why a gardener might be pleased to see a hedgehog in their garden?</w:t>
                            </w:r>
                          </w:p>
                          <w:p w:rsidR="00446A17" w:rsidRPr="00446A17" w:rsidRDefault="00446A17" w:rsidP="00446A17">
                            <w:pPr>
                              <w:pStyle w:val="AnswerAdultInformation"/>
                              <w:ind w:left="720"/>
                              <w:rPr>
                                <w:rFonts w:ascii="Twinkl" w:hAnsi="Twinkl"/>
                              </w:rPr>
                            </w:pPr>
                            <w:r w:rsidRPr="00446A17">
                              <w:rPr>
                                <w:rFonts w:ascii="Twinkl" w:hAnsi="Twinkl"/>
                              </w:rPr>
                              <w:t>A gardener might be pleased to see a hedgehog in their garden because they eat slugs that damage garden plants.</w:t>
                            </w:r>
                          </w:p>
                          <w:p w:rsidR="00446A17" w:rsidRPr="00446A17" w:rsidRDefault="00446A17" w:rsidP="00446A17">
                            <w:pPr>
                              <w:pStyle w:val="QuestionAdultInformation"/>
                              <w:numPr>
                                <w:ilvl w:val="0"/>
                                <w:numId w:val="7"/>
                              </w:numPr>
                              <w:rPr>
                                <w:rFonts w:ascii="Twinkl" w:hAnsi="Twinkl"/>
                              </w:rPr>
                            </w:pPr>
                            <w:r w:rsidRPr="00446A17">
                              <w:rPr>
                                <w:rFonts w:ascii="Twinkl" w:hAnsi="Twinkl"/>
                              </w:rPr>
                              <w:t>What could you leave out for a visiting hedgehog?</w:t>
                            </w:r>
                          </w:p>
                          <w:p w:rsidR="00446A17" w:rsidRPr="00446A17" w:rsidRDefault="00446A17" w:rsidP="00446A17">
                            <w:pPr>
                              <w:pStyle w:val="AnswerAdultInformation"/>
                              <w:ind w:left="720"/>
                              <w:rPr>
                                <w:rFonts w:ascii="Twinkl" w:hAnsi="Twinkl"/>
                              </w:rPr>
                            </w:pPr>
                            <w:r w:rsidRPr="00446A17">
                              <w:rPr>
                                <w:rFonts w:ascii="Twinkl" w:hAnsi="Twinkl"/>
                              </w:rPr>
                              <w:t>You could leave out a saucer of cat or dog food and a saucer of water for a visiting hedgehog.</w:t>
                            </w:r>
                          </w:p>
                          <w:p w:rsidR="00446A17" w:rsidRPr="00446A17" w:rsidRDefault="00446A17" w:rsidP="00446A17">
                            <w:pPr>
                              <w:pStyle w:val="QuestionAdultInformation"/>
                              <w:numPr>
                                <w:ilvl w:val="0"/>
                                <w:numId w:val="7"/>
                              </w:numPr>
                              <w:rPr>
                                <w:rFonts w:ascii="Twinkl" w:hAnsi="Twinkl"/>
                              </w:rPr>
                            </w:pPr>
                            <w:r w:rsidRPr="00446A17">
                              <w:rPr>
                                <w:rFonts w:ascii="Twinkl" w:hAnsi="Twinkl"/>
                              </w:rPr>
                              <w:t>Why should you not give them milk?</w:t>
                            </w:r>
                          </w:p>
                          <w:p w:rsidR="00446A17" w:rsidRPr="00446A17" w:rsidRDefault="00446A17" w:rsidP="00446A17">
                            <w:pPr>
                              <w:pStyle w:val="AnswerAdultInformation"/>
                              <w:ind w:left="720"/>
                              <w:rPr>
                                <w:rFonts w:ascii="Twinkl" w:hAnsi="Twinkl"/>
                              </w:rPr>
                            </w:pPr>
                            <w:r w:rsidRPr="00446A17">
                              <w:rPr>
                                <w:rFonts w:ascii="Twinkl" w:hAnsi="Twinkl"/>
                              </w:rPr>
                              <w:t>You should not give them milk because they cannot digest the lactose within it and it makes them poorly.</w:t>
                            </w:r>
                          </w:p>
                          <w:p w:rsidR="00446A17" w:rsidRPr="00446A17" w:rsidRDefault="00446A17" w:rsidP="00446A17">
                            <w:pPr>
                              <w:pStyle w:val="QuestionAdultInformation"/>
                              <w:numPr>
                                <w:ilvl w:val="0"/>
                                <w:numId w:val="7"/>
                              </w:numPr>
                              <w:rPr>
                                <w:rFonts w:ascii="Twinkl" w:hAnsi="Twinkl"/>
                              </w:rPr>
                            </w:pPr>
                            <w:r w:rsidRPr="00446A17">
                              <w:rPr>
                                <w:rFonts w:ascii="Twinkl" w:hAnsi="Twinkl"/>
                              </w:rPr>
                              <w:t>Why might a hedgehog need rescuing from an empty yoghurt pot?</w:t>
                            </w:r>
                          </w:p>
                          <w:p w:rsidR="00446A17" w:rsidRPr="00446A17" w:rsidRDefault="00446A17" w:rsidP="00446A17">
                            <w:pPr>
                              <w:pStyle w:val="AnswerAdultInformation"/>
                              <w:ind w:left="720"/>
                              <w:rPr>
                                <w:rFonts w:ascii="Twinkl" w:hAnsi="Twinkl"/>
                              </w:rPr>
                            </w:pPr>
                            <w:r w:rsidRPr="00446A17">
                              <w:rPr>
                                <w:rFonts w:ascii="Twinkl" w:hAnsi="Twinkl"/>
                              </w:rPr>
                              <w:t>A hedgehog might need rescuing from an empty yoghurt pot because they are nosey and might have put their head in to have a look and got stuck.</w:t>
                            </w:r>
                          </w:p>
                          <w:p w:rsidR="00446A17" w:rsidRPr="00446A17" w:rsidRDefault="00446A17" w:rsidP="00446A17">
                            <w:pPr>
                              <w:pStyle w:val="QuestionAdultInformation"/>
                              <w:numPr>
                                <w:ilvl w:val="0"/>
                                <w:numId w:val="7"/>
                              </w:numPr>
                              <w:rPr>
                                <w:rFonts w:ascii="Twinkl" w:hAnsi="Twinkl"/>
                              </w:rPr>
                            </w:pPr>
                            <w:r w:rsidRPr="00446A17">
                              <w:rPr>
                                <w:rFonts w:ascii="Twinkl" w:hAnsi="Twinkl"/>
                              </w:rPr>
                              <w:t>What other word could the author have used instead of ‘threatened’?</w:t>
                            </w:r>
                          </w:p>
                          <w:p w:rsidR="00446A17" w:rsidRPr="00446A17" w:rsidRDefault="00446A17" w:rsidP="00446A17">
                            <w:pPr>
                              <w:pStyle w:val="AnswerAdultInformation"/>
                              <w:ind w:left="720"/>
                              <w:rPr>
                                <w:rFonts w:ascii="Twinkl" w:hAnsi="Twinkl"/>
                              </w:rPr>
                            </w:pPr>
                            <w:r w:rsidRPr="00446A17">
                              <w:rPr>
                                <w:rFonts w:ascii="Twinkl" w:hAnsi="Twinkl"/>
                              </w:rPr>
                              <w:t>The author could have used these words for threatened: frightened, scared, in danger or afraid.</w:t>
                            </w:r>
                          </w:p>
                          <w:p w:rsidR="00446A17" w:rsidRPr="00446A17" w:rsidRDefault="00446A17" w:rsidP="00446A17">
                            <w:pPr>
                              <w:pStyle w:val="QuestionAdultInformation"/>
                              <w:numPr>
                                <w:ilvl w:val="0"/>
                                <w:numId w:val="7"/>
                              </w:numPr>
                              <w:rPr>
                                <w:rFonts w:ascii="Twinkl" w:hAnsi="Twinkl"/>
                              </w:rPr>
                            </w:pPr>
                            <w:r w:rsidRPr="00446A17">
                              <w:rPr>
                                <w:rFonts w:ascii="Twinkl" w:hAnsi="Twinkl"/>
                              </w:rPr>
                              <w:t>What problem might a hedgehog have with a garden pond and how can you help keep them safe?</w:t>
                            </w:r>
                          </w:p>
                          <w:p w:rsidR="00446A17" w:rsidRPr="00446A17" w:rsidRDefault="00446A17" w:rsidP="00446A17">
                            <w:pPr>
                              <w:pStyle w:val="AnswerAdultInformation"/>
                              <w:ind w:left="720"/>
                              <w:rPr>
                                <w:rFonts w:ascii="Twinkl" w:hAnsi="Twinkl"/>
                              </w:rPr>
                            </w:pPr>
                            <w:r w:rsidRPr="00446A17">
                              <w:rPr>
                                <w:rFonts w:ascii="Twinkl" w:hAnsi="Twinkl"/>
                              </w:rPr>
                              <w:t>Hedgehogs might fall into a garden pond and drown. You can help keep them safe by having sloping sides to the pond or covering it with netting or chicken wire.</w:t>
                            </w:r>
                          </w:p>
                          <w:p w:rsidR="00446A17" w:rsidRPr="00446A17" w:rsidRDefault="00446A17" w:rsidP="00446A17">
                            <w:pPr>
                              <w:pStyle w:val="QuestionAdultInformation"/>
                              <w:numPr>
                                <w:ilvl w:val="0"/>
                                <w:numId w:val="7"/>
                              </w:numPr>
                              <w:rPr>
                                <w:rFonts w:ascii="Twinkl" w:hAnsi="Twinkl"/>
                              </w:rPr>
                            </w:pPr>
                            <w:r w:rsidRPr="00446A17">
                              <w:rPr>
                                <w:rFonts w:ascii="Twinkl" w:hAnsi="Twinkl"/>
                              </w:rPr>
                              <w:t>Why do you need to be careful if moving piles of garden leaves in November?</w:t>
                            </w:r>
                          </w:p>
                          <w:p w:rsidR="00446A17" w:rsidRPr="00446A17" w:rsidRDefault="00446A17" w:rsidP="00446A17">
                            <w:pPr>
                              <w:pStyle w:val="AnswerAdultInformation"/>
                              <w:ind w:left="720"/>
                              <w:rPr>
                                <w:rFonts w:ascii="Twinkl" w:hAnsi="Twinkl"/>
                              </w:rPr>
                            </w:pPr>
                            <w:r w:rsidRPr="00446A17">
                              <w:rPr>
                                <w:rFonts w:ascii="Twinkl" w:hAnsi="Twinkl"/>
                              </w:rPr>
                              <w:t>You need to be careful if moving piles of garden leaves in November because hedgehogs might be hibernating in them.</w:t>
                            </w:r>
                          </w:p>
                          <w:p w:rsidR="00446A17" w:rsidRDefault="00446A17" w:rsidP="00446A17">
                            <w:pPr>
                              <w:pStyle w:val="NumberedBullets-TwinklChar"/>
                              <w:ind w:left="36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3F2AA5" id="Text Box 94" o:spid="_x0000_s1054" type="#_x0000_t202" style="position:absolute;left:0;text-align:left;margin-left:-18.55pt;margin-top:9.2pt;width:556.3pt;height:623.6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" filled="f" stroked="f" strokeweight=".5pt">
                <v:textbox>
                  <w:txbxContent>
                    <w:p w:rsidR="00446A17" w:rsidRPr="00446A17" w:rsidRDefault="00446A17" w:rsidP="00446A17">
                      <w:pPr>
                        <w:pStyle w:val="QuestionAdultInformation"/>
                        <w:numPr>
                          <w:ilvl w:val="0"/>
                          <w:numId w:val="7"/>
                        </w:numPr>
                        <w:rPr>
                          <w:rFonts w:ascii="Twinkl" w:hAnsi="Twinkl"/>
                        </w:rPr>
                      </w:pPr>
                      <w:r w:rsidRPr="00446A17">
                        <w:rPr>
                          <w:rFonts w:ascii="Twinkl" w:hAnsi="Twinkl"/>
                        </w:rPr>
                        <w:t>Give two reasons why hedgehogs don’t live on mountainsides.</w:t>
                      </w:r>
                    </w:p>
                    <w:p w:rsidR="00446A17" w:rsidRPr="00446A17" w:rsidRDefault="00446A17" w:rsidP="00446A17">
                      <w:pPr>
                        <w:pStyle w:val="AnswerAdultInformation"/>
                        <w:ind w:left="720"/>
                        <w:rPr>
                          <w:rFonts w:ascii="Twinkl" w:hAnsi="Twinkl"/>
                        </w:rPr>
                      </w:pPr>
                      <w:r w:rsidRPr="00446A17">
                        <w:rPr>
                          <w:rFonts w:ascii="Twinkl" w:hAnsi="Twinkl"/>
                        </w:rPr>
                        <w:t>Hedgehogs don’t live on mountainsides because there is not much food for them and there are less areas for them to nest.</w:t>
                      </w:r>
                    </w:p>
                    <w:p w:rsidR="00446A17" w:rsidRPr="00446A17" w:rsidRDefault="00446A17" w:rsidP="00446A17">
                      <w:pPr>
                        <w:pStyle w:val="QuestionAdultInformation"/>
                        <w:numPr>
                          <w:ilvl w:val="0"/>
                          <w:numId w:val="7"/>
                        </w:numPr>
                        <w:rPr>
                          <w:rFonts w:ascii="Twinkl" w:hAnsi="Twinkl"/>
                        </w:rPr>
                      </w:pPr>
                      <w:r w:rsidRPr="00446A17">
                        <w:rPr>
                          <w:rFonts w:ascii="Twinkl" w:hAnsi="Twinkl"/>
                        </w:rPr>
                        <w:t>Where do hedgehogs not have spikes?</w:t>
                      </w:r>
                    </w:p>
                    <w:p w:rsidR="00446A17" w:rsidRPr="00446A17" w:rsidRDefault="00446A17" w:rsidP="00446A17">
                      <w:pPr>
                        <w:pStyle w:val="AnswerAdultInformation"/>
                        <w:ind w:left="720"/>
                        <w:rPr>
                          <w:rFonts w:ascii="Twinkl" w:hAnsi="Twinkl"/>
                        </w:rPr>
                      </w:pPr>
                      <w:r w:rsidRPr="00446A17">
                        <w:rPr>
                          <w:rFonts w:ascii="Twinkl" w:hAnsi="Twinkl"/>
                        </w:rPr>
                        <w:t>Hedgehogs do not have spikes on their face or their legs.</w:t>
                      </w:r>
                    </w:p>
                    <w:p w:rsidR="00446A17" w:rsidRPr="00446A17" w:rsidRDefault="00446A17" w:rsidP="00446A17">
                      <w:pPr>
                        <w:pStyle w:val="QuestionAdultInformation"/>
                        <w:numPr>
                          <w:ilvl w:val="0"/>
                          <w:numId w:val="7"/>
                        </w:numPr>
                        <w:rPr>
                          <w:rFonts w:ascii="Twinkl" w:hAnsi="Twinkl"/>
                        </w:rPr>
                      </w:pPr>
                      <w:r w:rsidRPr="00446A17">
                        <w:rPr>
                          <w:rFonts w:ascii="Twinkl" w:hAnsi="Twinkl"/>
                        </w:rPr>
                        <w:t>In detail, explain why a gardener might be pleased to see a hedgehog in their garden?</w:t>
                      </w:r>
                    </w:p>
                    <w:p w:rsidR="00446A17" w:rsidRPr="00446A17" w:rsidRDefault="00446A17" w:rsidP="00446A17">
                      <w:pPr>
                        <w:pStyle w:val="AnswerAdultInformation"/>
                        <w:ind w:left="720"/>
                        <w:rPr>
                          <w:rFonts w:ascii="Twinkl" w:hAnsi="Twinkl"/>
                        </w:rPr>
                      </w:pPr>
                      <w:r w:rsidRPr="00446A17">
                        <w:rPr>
                          <w:rFonts w:ascii="Twinkl" w:hAnsi="Twinkl"/>
                        </w:rPr>
                        <w:t>A gardener might be pleased to see a hedgehog in their garden because they eat slugs that damage garden plants.</w:t>
                      </w:r>
                    </w:p>
                    <w:p w:rsidR="00446A17" w:rsidRPr="00446A17" w:rsidRDefault="00446A17" w:rsidP="00446A17">
                      <w:pPr>
                        <w:pStyle w:val="QuestionAdultInformation"/>
                        <w:numPr>
                          <w:ilvl w:val="0"/>
                          <w:numId w:val="7"/>
                        </w:numPr>
                        <w:rPr>
                          <w:rFonts w:ascii="Twinkl" w:hAnsi="Twinkl"/>
                        </w:rPr>
                      </w:pPr>
                      <w:r w:rsidRPr="00446A17">
                        <w:rPr>
                          <w:rFonts w:ascii="Twinkl" w:hAnsi="Twinkl"/>
                        </w:rPr>
                        <w:t>What could you leave out for a visiting hedgehog?</w:t>
                      </w:r>
                    </w:p>
                    <w:p w:rsidR="00446A17" w:rsidRPr="00446A17" w:rsidRDefault="00446A17" w:rsidP="00446A17">
                      <w:pPr>
                        <w:pStyle w:val="AnswerAdultInformation"/>
                        <w:ind w:left="720"/>
                        <w:rPr>
                          <w:rFonts w:ascii="Twinkl" w:hAnsi="Twinkl"/>
                        </w:rPr>
                      </w:pPr>
                      <w:r w:rsidRPr="00446A17">
                        <w:rPr>
                          <w:rFonts w:ascii="Twinkl" w:hAnsi="Twinkl"/>
                        </w:rPr>
                        <w:t>You could leave out a saucer of cat or dog food and a saucer of water for a visiting hedgehog.</w:t>
                      </w:r>
                    </w:p>
                    <w:p w:rsidR="00446A17" w:rsidRPr="00446A17" w:rsidRDefault="00446A17" w:rsidP="00446A17">
                      <w:pPr>
                        <w:pStyle w:val="QuestionAdultInformation"/>
                        <w:numPr>
                          <w:ilvl w:val="0"/>
                          <w:numId w:val="7"/>
                        </w:numPr>
                        <w:rPr>
                          <w:rFonts w:ascii="Twinkl" w:hAnsi="Twinkl"/>
                        </w:rPr>
                      </w:pPr>
                      <w:r w:rsidRPr="00446A17">
                        <w:rPr>
                          <w:rFonts w:ascii="Twinkl" w:hAnsi="Twinkl"/>
                        </w:rPr>
                        <w:t>Why should you not give them milk?</w:t>
                      </w:r>
                    </w:p>
                    <w:p w:rsidR="00446A17" w:rsidRPr="00446A17" w:rsidRDefault="00446A17" w:rsidP="00446A17">
                      <w:pPr>
                        <w:pStyle w:val="AnswerAdultInformation"/>
                        <w:ind w:left="720"/>
                        <w:rPr>
                          <w:rFonts w:ascii="Twinkl" w:hAnsi="Twinkl"/>
                        </w:rPr>
                      </w:pPr>
                      <w:r w:rsidRPr="00446A17">
                        <w:rPr>
                          <w:rFonts w:ascii="Twinkl" w:hAnsi="Twinkl"/>
                        </w:rPr>
                        <w:t>You should not give them milk because they cannot digest the lactose within it and it makes them poorly.</w:t>
                      </w:r>
                    </w:p>
                    <w:p w:rsidR="00446A17" w:rsidRPr="00446A17" w:rsidRDefault="00446A17" w:rsidP="00446A17">
                      <w:pPr>
                        <w:pStyle w:val="QuestionAdultInformation"/>
                        <w:numPr>
                          <w:ilvl w:val="0"/>
                          <w:numId w:val="7"/>
                        </w:numPr>
                        <w:rPr>
                          <w:rFonts w:ascii="Twinkl" w:hAnsi="Twinkl"/>
                        </w:rPr>
                      </w:pPr>
                      <w:r w:rsidRPr="00446A17">
                        <w:rPr>
                          <w:rFonts w:ascii="Twinkl" w:hAnsi="Twinkl"/>
                        </w:rPr>
                        <w:t>Why might a hedgehog need rescuing from an empty yoghurt pot?</w:t>
                      </w:r>
                    </w:p>
                    <w:p w:rsidR="00446A17" w:rsidRPr="00446A17" w:rsidRDefault="00446A17" w:rsidP="00446A17">
                      <w:pPr>
                        <w:pStyle w:val="AnswerAdultInformation"/>
                        <w:ind w:left="720"/>
                        <w:rPr>
                          <w:rFonts w:ascii="Twinkl" w:hAnsi="Twinkl"/>
                        </w:rPr>
                      </w:pPr>
                      <w:r w:rsidRPr="00446A17">
                        <w:rPr>
                          <w:rFonts w:ascii="Twinkl" w:hAnsi="Twinkl"/>
                        </w:rPr>
                        <w:t>A hedgehog might need rescuing from an empty yoghurt pot because they are nosey and might have put their head in to have a look and got stuck.</w:t>
                      </w:r>
                    </w:p>
                    <w:p w:rsidR="00446A17" w:rsidRPr="00446A17" w:rsidRDefault="00446A17" w:rsidP="00446A17">
                      <w:pPr>
                        <w:pStyle w:val="QuestionAdultInformation"/>
                        <w:numPr>
                          <w:ilvl w:val="0"/>
                          <w:numId w:val="7"/>
                        </w:numPr>
                        <w:rPr>
                          <w:rFonts w:ascii="Twinkl" w:hAnsi="Twinkl"/>
                        </w:rPr>
                      </w:pPr>
                      <w:r w:rsidRPr="00446A17">
                        <w:rPr>
                          <w:rFonts w:ascii="Twinkl" w:hAnsi="Twinkl"/>
                        </w:rPr>
                        <w:t>What other word could the author have used instead of ‘threatened’?</w:t>
                      </w:r>
                    </w:p>
                    <w:p w:rsidR="00446A17" w:rsidRPr="00446A17" w:rsidRDefault="00446A17" w:rsidP="00446A17">
                      <w:pPr>
                        <w:pStyle w:val="AnswerAdultInformation"/>
                        <w:ind w:left="720"/>
                        <w:rPr>
                          <w:rFonts w:ascii="Twinkl" w:hAnsi="Twinkl"/>
                        </w:rPr>
                      </w:pPr>
                      <w:r w:rsidRPr="00446A17">
                        <w:rPr>
                          <w:rFonts w:ascii="Twinkl" w:hAnsi="Twinkl"/>
                        </w:rPr>
                        <w:t>The author could have used these words for threatened: frightened, scared, in danger or afraid.</w:t>
                      </w:r>
                    </w:p>
                    <w:p w:rsidR="00446A17" w:rsidRPr="00446A17" w:rsidRDefault="00446A17" w:rsidP="00446A17">
                      <w:pPr>
                        <w:pStyle w:val="QuestionAdultInformation"/>
                        <w:numPr>
                          <w:ilvl w:val="0"/>
                          <w:numId w:val="7"/>
                        </w:numPr>
                        <w:rPr>
                          <w:rFonts w:ascii="Twinkl" w:hAnsi="Twinkl"/>
                        </w:rPr>
                      </w:pPr>
                      <w:r w:rsidRPr="00446A17">
                        <w:rPr>
                          <w:rFonts w:ascii="Twinkl" w:hAnsi="Twinkl"/>
                        </w:rPr>
                        <w:t>What problem might a hedgehog have with a garden pond and how can you help keep them safe?</w:t>
                      </w:r>
                    </w:p>
                    <w:p w:rsidR="00446A17" w:rsidRPr="00446A17" w:rsidRDefault="00446A17" w:rsidP="00446A17">
                      <w:pPr>
                        <w:pStyle w:val="AnswerAdultInformation"/>
                        <w:ind w:left="720"/>
                        <w:rPr>
                          <w:rFonts w:ascii="Twinkl" w:hAnsi="Twinkl"/>
                        </w:rPr>
                      </w:pPr>
                      <w:r w:rsidRPr="00446A17">
                        <w:rPr>
                          <w:rFonts w:ascii="Twinkl" w:hAnsi="Twinkl"/>
                        </w:rPr>
                        <w:t>Hedgehogs might fall into a garden pond and drown. You can help keep them safe by having sloping sides to the pond or covering it with netting or chicken wire.</w:t>
                      </w:r>
                    </w:p>
                    <w:p w:rsidR="00446A17" w:rsidRPr="00446A17" w:rsidRDefault="00446A17" w:rsidP="00446A17">
                      <w:pPr>
                        <w:pStyle w:val="QuestionAdultInformation"/>
                        <w:numPr>
                          <w:ilvl w:val="0"/>
                          <w:numId w:val="7"/>
                        </w:numPr>
                        <w:rPr>
                          <w:rFonts w:ascii="Twinkl" w:hAnsi="Twinkl"/>
                        </w:rPr>
                      </w:pPr>
                      <w:r w:rsidRPr="00446A17">
                        <w:rPr>
                          <w:rFonts w:ascii="Twinkl" w:hAnsi="Twinkl"/>
                        </w:rPr>
                        <w:t>Why do you need to be careful if moving piles of garden leaves in November?</w:t>
                      </w:r>
                    </w:p>
                    <w:p w:rsidR="00446A17" w:rsidRPr="00446A17" w:rsidRDefault="00446A17" w:rsidP="00446A17">
                      <w:pPr>
                        <w:pStyle w:val="AnswerAdultInformation"/>
                        <w:ind w:left="720"/>
                        <w:rPr>
                          <w:rFonts w:ascii="Twinkl" w:hAnsi="Twinkl"/>
                        </w:rPr>
                      </w:pPr>
                      <w:r w:rsidRPr="00446A17">
                        <w:rPr>
                          <w:rFonts w:ascii="Twinkl" w:hAnsi="Twinkl"/>
                        </w:rPr>
                        <w:t>You need to be careful if moving piles of garden leaves in November because hedgehogs might be hibernating in them.</w:t>
                      </w:r>
                    </w:p>
                    <w:p w:rsidR="00446A17" w:rsidRDefault="00446A17" w:rsidP="00446A17">
                      <w:pPr>
                        <w:pStyle w:val="NumberedBullets-TwinklChar"/>
                        <w:ind w:left="360"/>
                      </w:pPr>
                    </w:p>
                  </w:txbxContent>
                </v:textbox>
              </v:shape>
            </w:pict>
          </mc:Fallback>
        </mc:AlternateContent>
      </w:r>
      <w:r w:rsidRPr="00446A17">
        <mc:AlternateContent>
          <mc:Choice Requires="wps">
            <w:drawing>
              <wp:anchor distT="0" distB="0" distL="114300" distR="114300" simplePos="0" relativeHeight="251800576" behindDoc="0" locked="0" layoutInCell="1" allowOverlap="1" wp14:anchorId="648D252D" wp14:editId="15D814A7">
                <wp:simplePos x="0" y="0"/>
                <wp:positionH relativeFrom="column">
                  <wp:posOffset>1034184</wp:posOffset>
                </wp:positionH>
                <wp:positionV relativeFrom="paragraph">
                  <wp:posOffset>-727767</wp:posOffset>
                </wp:positionV>
                <wp:extent cx="4880610" cy="739140"/>
                <wp:effectExtent l="0" t="0" r="0" b="3810"/>
                <wp:wrapNone/>
                <wp:docPr id="93" name="Text Box 93"/>
                <wp:cNvGraphicFramePr/>
                <a:graphic xmlns:a="http://schemas.openxmlformats.org/drawingml/2006/main">
                  <a:graphicData uri="http://schemas.microsoft.com/office/word/2010/wordprocessingShape">
                    <wps:wsp>
                      <wps:cNvSpPr txBox="1"/>
                      <wps:spPr>
                        <a:xfrm>
                          <a:off x="0" y="0"/>
                          <a:ext cx="4880610" cy="739140"/>
                        </a:xfrm>
                        <a:prstGeom prst="rect">
                          <a:avLst/>
                        </a:prstGeom>
                        <a:solidFill>
                          <a:schemeClr val="bg1"/>
                        </a:solidFill>
                        <a:ln w="6350">
                          <a:noFill/>
                        </a:ln>
                      </wps:spPr>
                      <wps:txbx>
                        <w:txbxContent>
                          <w:p w:rsidR="00446A17" w:rsidRDefault="00446A17" w:rsidP="00446A17">
                            <w:pPr>
                              <w:pStyle w:val="Heading1KS2"/>
                            </w:pPr>
                            <w:r>
                              <w:rPr>
                                <w:b w:val="0"/>
                                <w:bCs w:val="0"/>
                              </w:rPr>
                              <w:t>Hedgehogs</w:t>
                            </w:r>
                            <w:r>
                              <w:t xml:space="preserve"> Answers</w:t>
                            </w:r>
                          </w:p>
                          <w:p w:rsidR="00446A17" w:rsidRDefault="00446A17" w:rsidP="00446A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8D252D" id="Text Box 93" o:spid="_x0000_s1055" type="#_x0000_t202" style="position:absolute;left:0;text-align:left;margin-left:81.45pt;margin-top:-57.3pt;width:384.3pt;height:58.2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" fillcolor="white [3212]" stroked="f" strokeweight=".5pt">
                <v:textbox>
                  <w:txbxContent>
                    <w:p w:rsidR="00446A17" w:rsidRDefault="00446A17" w:rsidP="00446A17">
                      <w:pPr>
                        <w:pStyle w:val="Heading1KS2"/>
                      </w:pPr>
                      <w:r>
                        <w:rPr>
                          <w:b w:val="0"/>
                          <w:bCs w:val="0"/>
                        </w:rPr>
                        <w:t>Hedgehogs</w:t>
                      </w:r>
                      <w:r>
                        <w:t xml:space="preserve"> Answers</w:t>
                      </w:r>
                    </w:p>
                    <w:p w:rsidR="00446A17" w:rsidRDefault="00446A17" w:rsidP="00446A17"/>
                  </w:txbxContent>
                </v:textbox>
              </v:shape>
            </w:pict>
          </mc:Fallback>
        </mc:AlternateContent>
      </w:r>
      <w:r>
        <w:rPr>
          <w:noProof/>
        </w:rPr>
        <w:drawing>
          <wp:anchor distT="0" distB="0" distL="114300" distR="114300" simplePos="0" relativeHeight="251772928" behindDoc="1" locked="0" layoutInCell="1" allowOverlap="1" wp14:anchorId="1D9D1453" wp14:editId="2E217CD6">
            <wp:simplePos x="0" y="0"/>
            <wp:positionH relativeFrom="column">
              <wp:posOffset>-359410</wp:posOffset>
            </wp:positionH>
            <wp:positionV relativeFrom="page">
              <wp:posOffset>54841</wp:posOffset>
            </wp:positionV>
            <wp:extent cx="7553960" cy="10682605"/>
            <wp:effectExtent l="0" t="0" r="8890" b="4445"/>
            <wp:wrapTight wrapText="bothSides">
              <wp:wrapPolygon edited="0">
                <wp:start x="0" y="0"/>
                <wp:lineTo x="0" y="21570"/>
                <wp:lineTo x="21571" y="21570"/>
                <wp:lineTo x="21571" y="0"/>
                <wp:lineTo x="0" y="0"/>
              </wp:wrapPolygon>
            </wp:wrapTight>
            <wp:docPr id="68" name="Picture 68" descr="C:\Users\shannon.andrews\AppData\Local\Microsoft\Windows\INetCache\Content.Word\2 star 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hannon.andrews\AppData\Local\Microsoft\Windows\INetCache\Content.Word\2 star Background.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553960" cy="10682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E6409" w:rsidRDefault="002F3E5C" w:rsidP="009E4127">
      <w:r w:rsidRPr="002F3E5C">
        <w:lastRenderedPageBreak/>
        <mc:AlternateContent>
          <mc:Choice Requires="wps">
            <w:drawing>
              <wp:anchor distT="0" distB="0" distL="114300" distR="114300" simplePos="0" relativeHeight="251817984" behindDoc="0" locked="0" layoutInCell="1" allowOverlap="1" wp14:anchorId="3DE8183C" wp14:editId="0BF67D0F">
                <wp:simplePos x="0" y="0"/>
                <wp:positionH relativeFrom="column">
                  <wp:posOffset>2044065</wp:posOffset>
                </wp:positionH>
                <wp:positionV relativeFrom="paragraph">
                  <wp:posOffset>7518920</wp:posOffset>
                </wp:positionV>
                <wp:extent cx="4126865" cy="2447290"/>
                <wp:effectExtent l="0" t="0" r="0" b="0"/>
                <wp:wrapNone/>
                <wp:docPr id="104" name="Text Box 104"/>
                <wp:cNvGraphicFramePr/>
                <a:graphic xmlns:a="http://schemas.openxmlformats.org/drawingml/2006/main">
                  <a:graphicData uri="http://schemas.microsoft.com/office/word/2010/wordprocessingShape">
                    <wps:wsp>
                      <wps:cNvSpPr txBox="1"/>
                      <wps:spPr>
                        <a:xfrm>
                          <a:off x="0" y="0"/>
                          <a:ext cx="4126865" cy="2447290"/>
                        </a:xfrm>
                        <a:prstGeom prst="rect">
                          <a:avLst/>
                        </a:prstGeom>
                        <a:noFill/>
                        <a:ln w="6350">
                          <a:noFill/>
                        </a:ln>
                      </wps:spPr>
                      <wps:txbx>
                        <w:txbxContent>
                          <w:p w:rsidR="002F3E5C" w:rsidRDefault="002F3E5C" w:rsidP="002F3E5C">
                            <w:pPr>
                              <w:pStyle w:val="KS1BodyCopyKS1"/>
                              <w:spacing w:line="276" w:lineRule="auto"/>
                            </w:pPr>
                            <w:r>
                              <w:t>When a hedgehog feels threatened</w:t>
                            </w:r>
                            <w:r>
                              <w:t>,</w:t>
                            </w:r>
                            <w:r>
                              <w:t xml:space="preserve"> it will roll itself up into a ball so that it’s spikes will act as a defence against enemies.</w:t>
                            </w:r>
                          </w:p>
                          <w:p w:rsidR="002F3E5C" w:rsidRDefault="002F3E5C" w:rsidP="002F3E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E8183C" id="Text Box 104" o:spid="_x0000_s1056" type="#_x0000_t202" style="position:absolute;left:0;text-align:left;margin-left:160.95pt;margin-top:592.05pt;width:324.95pt;height:192.7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" filled="f" stroked="f" strokeweight=".5pt">
                <v:textbox>
                  <w:txbxContent>
                    <w:p w:rsidR="002F3E5C" w:rsidRDefault="002F3E5C" w:rsidP="002F3E5C">
                      <w:pPr>
                        <w:pStyle w:val="KS1BodyCopyKS1"/>
                        <w:spacing w:line="276" w:lineRule="auto"/>
                      </w:pPr>
                      <w:r>
                        <w:t>When a hedgehog feels threatened</w:t>
                      </w:r>
                      <w:r>
                        <w:t>,</w:t>
                      </w:r>
                      <w:r>
                        <w:t xml:space="preserve"> it will roll itself up into a ball so that it’s spikes will act as a defence against enemies.</w:t>
                      </w:r>
                    </w:p>
                    <w:p w:rsidR="002F3E5C" w:rsidRDefault="002F3E5C" w:rsidP="002F3E5C"/>
                  </w:txbxContent>
                </v:textbox>
              </v:shape>
            </w:pict>
          </mc:Fallback>
        </mc:AlternateContent>
      </w:r>
      <w:r w:rsidRPr="002F3E5C">
        <w:drawing>
          <wp:anchor distT="0" distB="0" distL="114300" distR="114300" simplePos="0" relativeHeight="251819008" behindDoc="0" locked="0" layoutInCell="1" allowOverlap="1" wp14:anchorId="0A2851F7" wp14:editId="47DD15F8">
            <wp:simplePos x="0" y="0"/>
            <wp:positionH relativeFrom="column">
              <wp:posOffset>653415</wp:posOffset>
            </wp:positionH>
            <wp:positionV relativeFrom="paragraph">
              <wp:posOffset>7656080</wp:posOffset>
            </wp:positionV>
            <wp:extent cx="1156335" cy="773430"/>
            <wp:effectExtent l="0" t="0" r="5715" b="7620"/>
            <wp:wrapTight wrapText="bothSides">
              <wp:wrapPolygon edited="0">
                <wp:start x="10320" y="0"/>
                <wp:lineTo x="5338" y="1064"/>
                <wp:lineTo x="1779" y="4788"/>
                <wp:lineTo x="1779" y="8512"/>
                <wp:lineTo x="0" y="14365"/>
                <wp:lineTo x="0" y="17025"/>
                <wp:lineTo x="3914" y="17025"/>
                <wp:lineTo x="3558" y="19153"/>
                <wp:lineTo x="5338" y="21281"/>
                <wp:lineTo x="16369" y="21281"/>
                <wp:lineTo x="18148" y="21281"/>
                <wp:lineTo x="20995" y="18621"/>
                <wp:lineTo x="21351" y="12768"/>
                <wp:lineTo x="21351" y="5320"/>
                <wp:lineTo x="19216" y="2128"/>
                <wp:lineTo x="16013" y="0"/>
                <wp:lineTo x="10320" y="0"/>
              </wp:wrapPolygon>
            </wp:wrapTight>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edgehog-colour CMYK.t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56335" cy="773430"/>
                    </a:xfrm>
                    <a:prstGeom prst="rect">
                      <a:avLst/>
                    </a:prstGeom>
                  </pic:spPr>
                </pic:pic>
              </a:graphicData>
            </a:graphic>
            <wp14:sizeRelH relativeFrom="margin">
              <wp14:pctWidth>0</wp14:pctWidth>
            </wp14:sizeRelH>
            <wp14:sizeRelV relativeFrom="margin">
              <wp14:pctHeight>0</wp14:pctHeight>
            </wp14:sizeRelV>
          </wp:anchor>
        </w:drawing>
      </w:r>
      <w:r w:rsidRPr="002F3E5C">
        <mc:AlternateContent>
          <mc:Choice Requires="wps">
            <w:drawing>
              <wp:anchor distT="0" distB="0" distL="114300" distR="114300" simplePos="0" relativeHeight="251816960" behindDoc="0" locked="0" layoutInCell="1" allowOverlap="1" wp14:anchorId="07A0AF80" wp14:editId="3A798443">
                <wp:simplePos x="0" y="0"/>
                <wp:positionH relativeFrom="column">
                  <wp:posOffset>471170</wp:posOffset>
                </wp:positionH>
                <wp:positionV relativeFrom="paragraph">
                  <wp:posOffset>7407795</wp:posOffset>
                </wp:positionV>
                <wp:extent cx="5841365" cy="1183005"/>
                <wp:effectExtent l="19050" t="19050" r="26035" b="17145"/>
                <wp:wrapNone/>
                <wp:docPr id="103" name="Rectangle 103"/>
                <wp:cNvGraphicFramePr/>
                <a:graphic xmlns:a="http://schemas.openxmlformats.org/drawingml/2006/main">
                  <a:graphicData uri="http://schemas.microsoft.com/office/word/2010/wordprocessingShape">
                    <wps:wsp>
                      <wps:cNvSpPr/>
                      <wps:spPr>
                        <a:xfrm>
                          <a:off x="0" y="0"/>
                          <a:ext cx="5841365" cy="1183005"/>
                        </a:xfrm>
                        <a:prstGeom prst="rect">
                          <a:avLst/>
                        </a:prstGeom>
                        <a:noFill/>
                        <a:ln w="38100">
                          <a:solidFill>
                            <a:srgbClr val="00964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334CDC" id="Rectangle 103" o:spid="_x0000_s1026" style="position:absolute;margin-left:37.1pt;margin-top:583.3pt;width:459.95pt;height:93.1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" filled="f" strokecolor="#009640" strokeweight="3pt"/>
            </w:pict>
          </mc:Fallback>
        </mc:AlternateContent>
      </w:r>
      <w:r>
        <w:rPr>
          <w:noProof/>
        </w:rPr>
        <w:pict>
          <v:shape id="_x0000_s1034" type="#_x0000_t75" style="position:absolute;left:0;text-align:left;margin-left:-34.2pt;margin-top:-2.25pt;width:601.5pt;height:850.65pt;z-index:-251513856;mso-position-horizontal-relative:text;mso-position-vertical-relative:page" wrapcoords="-31 0 -31 21578 21600 21578 21600 0 -31 0">
            <v:imagedata r:id="rId22" o:title="3 star Background with background"/>
            <w10:wrap type="tight" anchory="page"/>
          </v:shape>
        </w:pict>
      </w:r>
      <w:r w:rsidRPr="00446A17">
        <mc:AlternateContent>
          <mc:Choice Requires="wps">
            <w:drawing>
              <wp:anchor distT="0" distB="0" distL="114300" distR="114300" simplePos="0" relativeHeight="251814912" behindDoc="0" locked="0" layoutInCell="1" allowOverlap="1" wp14:anchorId="62D3D21C" wp14:editId="733058DB">
                <wp:simplePos x="0" y="0"/>
                <wp:positionH relativeFrom="column">
                  <wp:posOffset>354330</wp:posOffset>
                </wp:positionH>
                <wp:positionV relativeFrom="paragraph">
                  <wp:posOffset>2797060</wp:posOffset>
                </wp:positionV>
                <wp:extent cx="6101080" cy="5236845"/>
                <wp:effectExtent l="0" t="0" r="0" b="1905"/>
                <wp:wrapNone/>
                <wp:docPr id="102" name="Text Box 102"/>
                <wp:cNvGraphicFramePr/>
                <a:graphic xmlns:a="http://schemas.openxmlformats.org/drawingml/2006/main">
                  <a:graphicData uri="http://schemas.microsoft.com/office/word/2010/wordprocessingShape">
                    <wps:wsp>
                      <wps:cNvSpPr txBox="1"/>
                      <wps:spPr>
                        <a:xfrm>
                          <a:off x="0" y="0"/>
                          <a:ext cx="6101080" cy="5236845"/>
                        </a:xfrm>
                        <a:prstGeom prst="rect">
                          <a:avLst/>
                        </a:prstGeom>
                        <a:noFill/>
                        <a:ln w="6350">
                          <a:noFill/>
                        </a:ln>
                      </wps:spPr>
                      <wps:txbx>
                        <w:txbxContent>
                          <w:p w:rsidR="00446A17" w:rsidRPr="00446A17" w:rsidRDefault="00446A17" w:rsidP="00446A17">
                            <w:pPr>
                              <w:pStyle w:val="Heading3KS1"/>
                              <w:spacing w:line="276" w:lineRule="auto"/>
                            </w:pPr>
                            <w:r w:rsidRPr="00446A17">
                              <w:t>What do they look like?</w:t>
                            </w:r>
                          </w:p>
                          <w:p w:rsidR="00446A17" w:rsidRPr="00446A17" w:rsidRDefault="00446A17" w:rsidP="00446A17">
                            <w:pPr>
                              <w:pStyle w:val="KS1BodyCopyKS1"/>
                              <w:spacing w:line="276" w:lineRule="auto"/>
                            </w:pPr>
                            <w:r w:rsidRPr="00446A17">
                              <w:t>Hedgehogs are small, spiky mammals. They give birth to live young called hoglets. Adult hedgehogs are covered in 25mm long spines along their backs and sides, but not on their faces, chest or legs. Here, they are covered in tough, brown fur. They usually have between five thousand and seven thousand spines!</w:t>
                            </w:r>
                          </w:p>
                          <w:p w:rsidR="00446A17" w:rsidRPr="00446A17" w:rsidRDefault="00446A17" w:rsidP="00446A17">
                            <w:pPr>
                              <w:pStyle w:val="Heading3KS1"/>
                              <w:spacing w:line="276" w:lineRule="auto"/>
                            </w:pPr>
                            <w:r w:rsidRPr="00446A17">
                              <w:t>What do they eat?</w:t>
                            </w:r>
                          </w:p>
                          <w:p w:rsidR="00446A17" w:rsidRPr="00446A17" w:rsidRDefault="00446A17" w:rsidP="00446A17">
                            <w:pPr>
                              <w:pStyle w:val="KS1BodyCopyKS1"/>
                              <w:spacing w:line="276" w:lineRule="auto"/>
                            </w:pPr>
                            <w:r w:rsidRPr="00446A17">
                              <w:t>Hedgehogs are often called the ‘Gardener’s Friend’ because they eat slugs and beetles. Slugs damage plants so gardeners are often pleased to see a hedgehog in their garden. They also eat earthworms.</w:t>
                            </w:r>
                          </w:p>
                          <w:p w:rsidR="00446A17" w:rsidRPr="00446A17" w:rsidRDefault="00446A17" w:rsidP="00446A17">
                            <w:pPr>
                              <w:rPr>
                                <w:sz w:val="32"/>
                                <w:szCs w:val="32"/>
                              </w:rPr>
                            </w:pPr>
                            <w:r w:rsidRPr="00446A17">
                              <w:rPr>
                                <w:sz w:val="32"/>
                                <w:szCs w:val="32"/>
                              </w:rPr>
                              <w:t>If you wanted to encourage a hedgehog to visit your garden, you could leave a small saucer of cat or dog food out as they like the meat. Make sure you leave a saucer of water out too, especially in the summer months.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D3D21C" id="Text Box 102" o:spid="_x0000_s1057" type="#_x0000_t202" style="position:absolute;left:0;text-align:left;margin-left:27.9pt;margin-top:220.25pt;width:480.4pt;height:412.3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" filled="f" stroked="f" strokeweight=".5pt">
                <v:textbox>
                  <w:txbxContent>
                    <w:p w:rsidR="00446A17" w:rsidRPr="00446A17" w:rsidRDefault="00446A17" w:rsidP="00446A17">
                      <w:pPr>
                        <w:pStyle w:val="Heading3KS1"/>
                        <w:spacing w:line="276" w:lineRule="auto"/>
                      </w:pPr>
                      <w:r w:rsidRPr="00446A17">
                        <w:t>What do they look like?</w:t>
                      </w:r>
                    </w:p>
                    <w:p w:rsidR="00446A17" w:rsidRPr="00446A17" w:rsidRDefault="00446A17" w:rsidP="00446A17">
                      <w:pPr>
                        <w:pStyle w:val="KS1BodyCopyKS1"/>
                        <w:spacing w:line="276" w:lineRule="auto"/>
                      </w:pPr>
                      <w:r w:rsidRPr="00446A17">
                        <w:t>Hedgehogs are small, spiky mammals. They give birth to live young called hoglets. Adult hedgehogs are covered in 25mm long spines along their backs and sides, but not on their faces, chest or legs. Here, they are covered in tough, brown fur. They usually have between five thousand and seven thousand spines!</w:t>
                      </w:r>
                    </w:p>
                    <w:p w:rsidR="00446A17" w:rsidRPr="00446A17" w:rsidRDefault="00446A17" w:rsidP="00446A17">
                      <w:pPr>
                        <w:pStyle w:val="Heading3KS1"/>
                        <w:spacing w:line="276" w:lineRule="auto"/>
                      </w:pPr>
                      <w:r w:rsidRPr="00446A17">
                        <w:t>What do they eat?</w:t>
                      </w:r>
                    </w:p>
                    <w:p w:rsidR="00446A17" w:rsidRPr="00446A17" w:rsidRDefault="00446A17" w:rsidP="00446A17">
                      <w:pPr>
                        <w:pStyle w:val="KS1BodyCopyKS1"/>
                        <w:spacing w:line="276" w:lineRule="auto"/>
                      </w:pPr>
                      <w:r w:rsidRPr="00446A17">
                        <w:t>Hedgehogs are often called the ‘Gardener’s Friend’ because they eat slugs and beetles. Slugs damage plants so gardeners are often pleased to see a hedgehog in their garden. They also eat earthworms.</w:t>
                      </w:r>
                    </w:p>
                    <w:p w:rsidR="00446A17" w:rsidRPr="00446A17" w:rsidRDefault="00446A17" w:rsidP="00446A17">
                      <w:pPr>
                        <w:rPr>
                          <w:sz w:val="32"/>
                          <w:szCs w:val="32"/>
                        </w:rPr>
                      </w:pPr>
                      <w:r w:rsidRPr="00446A17">
                        <w:rPr>
                          <w:sz w:val="32"/>
                          <w:szCs w:val="32"/>
                        </w:rPr>
                        <w:t>If you wanted to encourage a hedgehog to visit your garden, you could leave a small saucer of cat or dog food out as they like the meat. Make sure you leave a saucer of water out too, especially in the summer months.</w:t>
                      </w:r>
                    </w:p>
                  </w:txbxContent>
                </v:textbox>
              </v:shape>
            </w:pict>
          </mc:Fallback>
        </mc:AlternateContent>
      </w:r>
      <w:r w:rsidR="00446A17" w:rsidRPr="00446A17">
        <mc:AlternateContent>
          <mc:Choice Requires="wps">
            <w:drawing>
              <wp:anchor distT="0" distB="0" distL="114300" distR="114300" simplePos="0" relativeHeight="251808768" behindDoc="0" locked="0" layoutInCell="1" allowOverlap="1" wp14:anchorId="20CDBDD9" wp14:editId="0FF90414">
                <wp:simplePos x="0" y="0"/>
                <wp:positionH relativeFrom="column">
                  <wp:posOffset>469900</wp:posOffset>
                </wp:positionH>
                <wp:positionV relativeFrom="paragraph">
                  <wp:posOffset>1686560</wp:posOffset>
                </wp:positionV>
                <wp:extent cx="5890895" cy="1113790"/>
                <wp:effectExtent l="19050" t="19050" r="14605" b="10160"/>
                <wp:wrapNone/>
                <wp:docPr id="98" name="Rectangle 98"/>
                <wp:cNvGraphicFramePr/>
                <a:graphic xmlns:a="http://schemas.openxmlformats.org/drawingml/2006/main">
                  <a:graphicData uri="http://schemas.microsoft.com/office/word/2010/wordprocessingShape">
                    <wps:wsp>
                      <wps:cNvSpPr/>
                      <wps:spPr>
                        <a:xfrm>
                          <a:off x="0" y="0"/>
                          <a:ext cx="5890895" cy="1113790"/>
                        </a:xfrm>
                        <a:prstGeom prst="rect">
                          <a:avLst/>
                        </a:prstGeom>
                        <a:noFill/>
                        <a:ln w="38100">
                          <a:solidFill>
                            <a:srgbClr val="00964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569833" id="Rectangle 98" o:spid="_x0000_s1026" style="position:absolute;margin-left:37pt;margin-top:132.8pt;width:463.85pt;height:87.7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" filled="f" strokecolor="#009640" strokeweight="3pt"/>
            </w:pict>
          </mc:Fallback>
        </mc:AlternateContent>
      </w:r>
      <w:r w:rsidR="00446A17" w:rsidRPr="00446A17">
        <w:drawing>
          <wp:anchor distT="0" distB="0" distL="114300" distR="114300" simplePos="0" relativeHeight="251809792" behindDoc="0" locked="0" layoutInCell="1" allowOverlap="1" wp14:anchorId="5F1E295D" wp14:editId="2325B42C">
            <wp:simplePos x="0" y="0"/>
            <wp:positionH relativeFrom="column">
              <wp:posOffset>714375</wp:posOffset>
            </wp:positionH>
            <wp:positionV relativeFrom="page">
              <wp:posOffset>2947670</wp:posOffset>
            </wp:positionV>
            <wp:extent cx="1163320" cy="728980"/>
            <wp:effectExtent l="0" t="0" r="0" b="0"/>
            <wp:wrapTight wrapText="bothSides">
              <wp:wrapPolygon edited="0">
                <wp:start x="12026" y="0"/>
                <wp:lineTo x="4952" y="564"/>
                <wp:lineTo x="0" y="3951"/>
                <wp:lineTo x="0" y="20885"/>
                <wp:lineTo x="1415" y="20885"/>
                <wp:lineTo x="7428" y="20885"/>
                <wp:lineTo x="14856" y="19192"/>
                <wp:lineTo x="15917" y="18063"/>
                <wp:lineTo x="19808" y="11289"/>
                <wp:lineTo x="19808" y="9031"/>
                <wp:lineTo x="21223" y="5645"/>
                <wp:lineTo x="21223" y="2822"/>
                <wp:lineTo x="16624" y="0"/>
                <wp:lineTo x="12026" y="0"/>
              </wp:wrapPolygon>
            </wp:wrapTight>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rs.-Tiggy-winkle-was-nothing-but-a-hedgehog-colour CMYK.tif"/>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63320" cy="728980"/>
                    </a:xfrm>
                    <a:prstGeom prst="rect">
                      <a:avLst/>
                    </a:prstGeom>
                  </pic:spPr>
                </pic:pic>
              </a:graphicData>
            </a:graphic>
            <wp14:sizeRelH relativeFrom="margin">
              <wp14:pctWidth>0</wp14:pctWidth>
            </wp14:sizeRelH>
            <wp14:sizeRelV relativeFrom="margin">
              <wp14:pctHeight>0</wp14:pctHeight>
            </wp14:sizeRelV>
          </wp:anchor>
        </w:drawing>
      </w:r>
      <w:r w:rsidR="00446A17" w:rsidRPr="00446A17">
        <mc:AlternateContent>
          <mc:Choice Requires="wps">
            <w:drawing>
              <wp:anchor distT="0" distB="0" distL="114300" distR="114300" simplePos="0" relativeHeight="251810816" behindDoc="0" locked="0" layoutInCell="1" allowOverlap="1" wp14:anchorId="787DB839" wp14:editId="0A116469">
                <wp:simplePos x="0" y="0"/>
                <wp:positionH relativeFrom="column">
                  <wp:posOffset>2251710</wp:posOffset>
                </wp:positionH>
                <wp:positionV relativeFrom="paragraph">
                  <wp:posOffset>1805825</wp:posOffset>
                </wp:positionV>
                <wp:extent cx="4126865" cy="2447290"/>
                <wp:effectExtent l="0" t="0" r="0" b="0"/>
                <wp:wrapNone/>
                <wp:docPr id="99" name="Text Box 99"/>
                <wp:cNvGraphicFramePr/>
                <a:graphic xmlns:a="http://schemas.openxmlformats.org/drawingml/2006/main">
                  <a:graphicData uri="http://schemas.microsoft.com/office/word/2010/wordprocessingShape">
                    <wps:wsp>
                      <wps:cNvSpPr txBox="1"/>
                      <wps:spPr>
                        <a:xfrm>
                          <a:off x="0" y="0"/>
                          <a:ext cx="4126865" cy="2447290"/>
                        </a:xfrm>
                        <a:prstGeom prst="rect">
                          <a:avLst/>
                        </a:prstGeom>
                        <a:noFill/>
                        <a:ln w="6350">
                          <a:noFill/>
                        </a:ln>
                      </wps:spPr>
                      <wps:txbx>
                        <w:txbxContent>
                          <w:p w:rsidR="00446A17" w:rsidRDefault="00446A17" w:rsidP="00446A17">
                            <w:pPr>
                              <w:pStyle w:val="Heading3KS1"/>
                              <w:spacing w:line="276" w:lineRule="auto"/>
                              <w:rPr>
                                <w:b w:val="0"/>
                                <w:bCs w:val="0"/>
                                <w:sz w:val="26"/>
                                <w:szCs w:val="26"/>
                              </w:rPr>
                            </w:pPr>
                            <w:r>
                              <w:t xml:space="preserve">Did you know? </w:t>
                            </w:r>
                          </w:p>
                          <w:p w:rsidR="00446A17" w:rsidRDefault="00446A17" w:rsidP="00446A17">
                            <w:pPr>
                              <w:pStyle w:val="KS1BodyCopyKS1"/>
                              <w:spacing w:line="276" w:lineRule="auto"/>
                            </w:pPr>
                            <w:r>
                              <w:t>Hedgehogs also have a very small tail.</w:t>
                            </w:r>
                          </w:p>
                          <w:p w:rsidR="00446A17" w:rsidRDefault="00446A17" w:rsidP="00446A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7DB839" id="Text Box 99" o:spid="_x0000_s1058" type="#_x0000_t202" style="position:absolute;left:0;text-align:left;margin-left:177.3pt;margin-top:142.2pt;width:324.95pt;height:192.7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" filled="f" stroked="f" strokeweight=".5pt">
                <v:textbox>
                  <w:txbxContent>
                    <w:p w:rsidR="00446A17" w:rsidRDefault="00446A17" w:rsidP="00446A17">
                      <w:pPr>
                        <w:pStyle w:val="Heading3KS1"/>
                        <w:spacing w:line="276" w:lineRule="auto"/>
                        <w:rPr>
                          <w:b w:val="0"/>
                          <w:bCs w:val="0"/>
                          <w:sz w:val="26"/>
                          <w:szCs w:val="26"/>
                        </w:rPr>
                      </w:pPr>
                      <w:r>
                        <w:t xml:space="preserve">Did you know? </w:t>
                      </w:r>
                    </w:p>
                    <w:p w:rsidR="00446A17" w:rsidRDefault="00446A17" w:rsidP="00446A17">
                      <w:pPr>
                        <w:pStyle w:val="KS1BodyCopyKS1"/>
                        <w:spacing w:line="276" w:lineRule="auto"/>
                      </w:pPr>
                      <w:r>
                        <w:t>Hedgehogs also have a very small tail.</w:t>
                      </w:r>
                    </w:p>
                    <w:p w:rsidR="00446A17" w:rsidRDefault="00446A17" w:rsidP="00446A17"/>
                  </w:txbxContent>
                </v:textbox>
              </v:shape>
            </w:pict>
          </mc:Fallback>
        </mc:AlternateContent>
      </w:r>
      <w:r w:rsidR="00446A17" w:rsidRPr="00446A17">
        <mc:AlternateContent>
          <mc:Choice Requires="wps">
            <w:drawing>
              <wp:anchor distT="0" distB="0" distL="114300" distR="114300" simplePos="0" relativeHeight="251807744" behindDoc="0" locked="0" layoutInCell="1" allowOverlap="1" wp14:anchorId="5845D3CE" wp14:editId="09DB6081">
                <wp:simplePos x="0" y="0"/>
                <wp:positionH relativeFrom="column">
                  <wp:posOffset>354330</wp:posOffset>
                </wp:positionH>
                <wp:positionV relativeFrom="paragraph">
                  <wp:posOffset>-174740</wp:posOffset>
                </wp:positionV>
                <wp:extent cx="6101080" cy="2447290"/>
                <wp:effectExtent l="0" t="0" r="0" b="0"/>
                <wp:wrapNone/>
                <wp:docPr id="97" name="Text Box 97"/>
                <wp:cNvGraphicFramePr/>
                <a:graphic xmlns:a="http://schemas.openxmlformats.org/drawingml/2006/main">
                  <a:graphicData uri="http://schemas.microsoft.com/office/word/2010/wordprocessingShape">
                    <wps:wsp>
                      <wps:cNvSpPr txBox="1"/>
                      <wps:spPr>
                        <a:xfrm>
                          <a:off x="0" y="0"/>
                          <a:ext cx="6101080" cy="2447290"/>
                        </a:xfrm>
                        <a:prstGeom prst="rect">
                          <a:avLst/>
                        </a:prstGeom>
                        <a:noFill/>
                        <a:ln w="6350">
                          <a:noFill/>
                        </a:ln>
                      </wps:spPr>
                      <wps:txbx>
                        <w:txbxContent>
                          <w:p w:rsidR="00446A17" w:rsidRDefault="00446A17" w:rsidP="00446A17">
                            <w:pPr>
                              <w:pStyle w:val="KS1BodyCopyKS1"/>
                              <w:spacing w:line="276" w:lineRule="auto"/>
                            </w:pPr>
                            <w:r>
                              <w:t>Hedgehogs can be found almost everywhere in the UK. They have become comfortable living in cities and towns, and are known to make good use of cemeteries, railway land as well as wastelands and gardens. The only places they are not as happy living in are on mountainsides or wet areas because food is scarce and there are less areas for them to nest.</w:t>
                            </w:r>
                          </w:p>
                          <w:p w:rsidR="00446A17" w:rsidRDefault="00446A17" w:rsidP="00446A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45D3CE" id="Text Box 97" o:spid="_x0000_s1059" type="#_x0000_t202" style="position:absolute;left:0;text-align:left;margin-left:27.9pt;margin-top:-13.75pt;width:480.4pt;height:192.7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" filled="f" stroked="f" strokeweight=".5pt">
                <v:textbox>
                  <w:txbxContent>
                    <w:p w:rsidR="00446A17" w:rsidRDefault="00446A17" w:rsidP="00446A17">
                      <w:pPr>
                        <w:pStyle w:val="KS1BodyCopyKS1"/>
                        <w:spacing w:line="276" w:lineRule="auto"/>
                      </w:pPr>
                      <w:r>
                        <w:t>Hedgehogs can be found almost everywhere in the UK. They have become comfortable living in cities and towns, and are known to make good use of cemeteries, railway land as well as wastelands and gardens. The only places they are not as happy living in are on mountainsides or wet areas because food is scarce and there are less areas for them to nest.</w:t>
                      </w:r>
                    </w:p>
                    <w:p w:rsidR="00446A17" w:rsidRDefault="00446A17" w:rsidP="00446A17"/>
                  </w:txbxContent>
                </v:textbox>
              </v:shape>
            </w:pict>
          </mc:Fallback>
        </mc:AlternateContent>
      </w:r>
      <w:r w:rsidR="00446A17">
        <w:rPr>
          <w:noProof/>
        </w:rPr>
        <mc:AlternateContent>
          <mc:Choice Requires="wps">
            <w:drawing>
              <wp:anchor distT="0" distB="0" distL="114300" distR="114300" simplePos="0" relativeHeight="251812864" behindDoc="0" locked="0" layoutInCell="1" allowOverlap="1" wp14:anchorId="4011E019" wp14:editId="08CEF182">
                <wp:simplePos x="0" y="0"/>
                <wp:positionH relativeFrom="column">
                  <wp:posOffset>2275609</wp:posOffset>
                </wp:positionH>
                <wp:positionV relativeFrom="paragraph">
                  <wp:posOffset>-841491</wp:posOffset>
                </wp:positionV>
                <wp:extent cx="2460251" cy="739588"/>
                <wp:effectExtent l="0" t="0" r="0" b="3810"/>
                <wp:wrapNone/>
                <wp:docPr id="101" name="Text Box 101"/>
                <wp:cNvGraphicFramePr/>
                <a:graphic xmlns:a="http://schemas.openxmlformats.org/drawingml/2006/main">
                  <a:graphicData uri="http://schemas.microsoft.com/office/word/2010/wordprocessingShape">
                    <wps:wsp>
                      <wps:cNvSpPr txBox="1"/>
                      <wps:spPr>
                        <a:xfrm>
                          <a:off x="0" y="0"/>
                          <a:ext cx="2460251" cy="739588"/>
                        </a:xfrm>
                        <a:prstGeom prst="rect">
                          <a:avLst/>
                        </a:prstGeom>
                        <a:solidFill>
                          <a:schemeClr val="bg1"/>
                        </a:solidFill>
                        <a:ln w="6350">
                          <a:noFill/>
                        </a:ln>
                      </wps:spPr>
                      <wps:txbx>
                        <w:txbxContent>
                          <w:p w:rsidR="00446A17" w:rsidRDefault="00446A17" w:rsidP="00446A17">
                            <w:pPr>
                              <w:pStyle w:val="Heading1KS2"/>
                            </w:pPr>
                            <w:r>
                              <w:t>Hedgehogs</w:t>
                            </w:r>
                          </w:p>
                          <w:p w:rsidR="00446A17" w:rsidRDefault="00446A17" w:rsidP="00446A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11E019" id="Text Box 101" o:spid="_x0000_s1060" type="#_x0000_t202" style="position:absolute;left:0;text-align:left;margin-left:179.2pt;margin-top:-66.25pt;width:193.7pt;height:58.2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" fillcolor="white [3212]" stroked="f" strokeweight=".5pt">
                <v:textbox>
                  <w:txbxContent>
                    <w:p w:rsidR="00446A17" w:rsidRDefault="00446A17" w:rsidP="00446A17">
                      <w:pPr>
                        <w:pStyle w:val="Heading1KS2"/>
                      </w:pPr>
                      <w:r>
                        <w:t>Hedgehogs</w:t>
                      </w:r>
                    </w:p>
                    <w:p w:rsidR="00446A17" w:rsidRDefault="00446A17" w:rsidP="00446A17"/>
                  </w:txbxContent>
                </v:textbox>
              </v:shape>
            </w:pict>
          </mc:Fallback>
        </mc:AlternateContent>
      </w:r>
    </w:p>
    <w:p w:rsidR="00EE6409" w:rsidRDefault="002F3E5C">
      <w:pPr>
        <w:suppressAutoHyphens w:val="0"/>
        <w:autoSpaceDE/>
        <w:autoSpaceDN/>
        <w:adjustRightInd/>
        <w:spacing w:after="0" w:line="240" w:lineRule="auto"/>
        <w:jc w:val="left"/>
        <w:textAlignment w:val="auto"/>
      </w:pPr>
      <w:r w:rsidRPr="00446A17">
        <w:lastRenderedPageBreak/>
        <mc:AlternateContent>
          <mc:Choice Requires="wps">
            <w:drawing>
              <wp:anchor distT="0" distB="0" distL="114300" distR="114300" simplePos="0" relativeHeight="251833344" behindDoc="0" locked="0" layoutInCell="1" allowOverlap="1" wp14:anchorId="0613B437" wp14:editId="3CF546FF">
                <wp:simplePos x="0" y="0"/>
                <wp:positionH relativeFrom="column">
                  <wp:posOffset>420370</wp:posOffset>
                </wp:positionH>
                <wp:positionV relativeFrom="paragraph">
                  <wp:posOffset>6241300</wp:posOffset>
                </wp:positionV>
                <wp:extent cx="4172989" cy="2110798"/>
                <wp:effectExtent l="0" t="0" r="0" b="3810"/>
                <wp:wrapNone/>
                <wp:docPr id="113" name="Text Box 113"/>
                <wp:cNvGraphicFramePr/>
                <a:graphic xmlns:a="http://schemas.openxmlformats.org/drawingml/2006/main">
                  <a:graphicData uri="http://schemas.microsoft.com/office/word/2010/wordprocessingShape">
                    <wps:wsp>
                      <wps:cNvSpPr txBox="1"/>
                      <wps:spPr>
                        <a:xfrm>
                          <a:off x="0" y="0"/>
                          <a:ext cx="4172989" cy="2110798"/>
                        </a:xfrm>
                        <a:prstGeom prst="rect">
                          <a:avLst/>
                        </a:prstGeom>
                        <a:noFill/>
                        <a:ln w="6350">
                          <a:noFill/>
                        </a:ln>
                      </wps:spPr>
                      <wps:txbx>
                        <w:txbxContent>
                          <w:p w:rsidR="002F3E5C" w:rsidRPr="002F3E5C" w:rsidRDefault="002F3E5C" w:rsidP="002F3E5C">
                            <w:pPr>
                              <w:pStyle w:val="KS1BodyCopyKS1"/>
                              <w:spacing w:line="276" w:lineRule="auto"/>
                            </w:pPr>
                            <w:r w:rsidRPr="002F3E5C">
                              <w:t>sides to the pond so a hedgehog can scramble out to safety if they fall in. You could also cover the pond with netting or chicken wire.</w:t>
                            </w:r>
                          </w:p>
                          <w:p w:rsidR="002F3E5C" w:rsidRPr="002F3E5C" w:rsidRDefault="002F3E5C" w:rsidP="002F3E5C">
                            <w:pPr>
                              <w:rPr>
                                <w:sz w:val="32"/>
                                <w:szCs w:val="32"/>
                              </w:rPr>
                            </w:pPr>
                            <w:r w:rsidRPr="002F3E5C">
                              <w:rPr>
                                <w:sz w:val="32"/>
                                <w:szCs w:val="32"/>
                              </w:rPr>
                              <w:t>Drains – Keep drains covered to prevent the hedgehogs falling in and getting stuck.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13B437" id="Text Box 113" o:spid="_x0000_s1061" type="#_x0000_t202" style="position:absolute;margin-left:33.1pt;margin-top:491.45pt;width:328.6pt;height:166.2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" filled="f" stroked="f" strokeweight=".5pt">
                <v:textbox>
                  <w:txbxContent>
                    <w:p w:rsidR="002F3E5C" w:rsidRPr="002F3E5C" w:rsidRDefault="002F3E5C" w:rsidP="002F3E5C">
                      <w:pPr>
                        <w:pStyle w:val="KS1BodyCopyKS1"/>
                        <w:spacing w:line="276" w:lineRule="auto"/>
                      </w:pPr>
                      <w:r w:rsidRPr="002F3E5C">
                        <w:t>sides to the pond so a hedgehog can scramble out to safety if they fall in. You could also cover the pond with netting or chicken wire.</w:t>
                      </w:r>
                    </w:p>
                    <w:p w:rsidR="002F3E5C" w:rsidRPr="002F3E5C" w:rsidRDefault="002F3E5C" w:rsidP="002F3E5C">
                      <w:pPr>
                        <w:rPr>
                          <w:sz w:val="32"/>
                          <w:szCs w:val="32"/>
                        </w:rPr>
                      </w:pPr>
                      <w:r w:rsidRPr="002F3E5C">
                        <w:rPr>
                          <w:sz w:val="32"/>
                          <w:szCs w:val="32"/>
                        </w:rPr>
                        <w:t>Drains – Keep drains covered to prevent the hedgehogs falling in and getting stuck.</w:t>
                      </w:r>
                    </w:p>
                  </w:txbxContent>
                </v:textbox>
              </v:shape>
            </w:pict>
          </mc:Fallback>
        </mc:AlternateContent>
      </w:r>
      <w:r>
        <w:rPr>
          <w:noProof/>
        </w:rPr>
        <w:drawing>
          <wp:anchor distT="0" distB="0" distL="114300" distR="114300" simplePos="0" relativeHeight="251829248" behindDoc="0" locked="0" layoutInCell="1" allowOverlap="1" wp14:anchorId="28B17423" wp14:editId="3AC131D7">
            <wp:simplePos x="0" y="0"/>
            <wp:positionH relativeFrom="column">
              <wp:posOffset>4872990</wp:posOffset>
            </wp:positionH>
            <wp:positionV relativeFrom="page">
              <wp:posOffset>7531100</wp:posOffset>
            </wp:positionV>
            <wp:extent cx="1492885" cy="2011045"/>
            <wp:effectExtent l="0" t="0" r="0" b="8255"/>
            <wp:wrapTight wrapText="bothSides">
              <wp:wrapPolygon edited="0">
                <wp:start x="276" y="0"/>
                <wp:lineTo x="0" y="409"/>
                <wp:lineTo x="0" y="1637"/>
                <wp:lineTo x="2481" y="3274"/>
                <wp:lineTo x="4410" y="6548"/>
                <wp:lineTo x="2756" y="9003"/>
                <wp:lineTo x="2481" y="9617"/>
                <wp:lineTo x="3583" y="13095"/>
                <wp:lineTo x="4961" y="16369"/>
                <wp:lineTo x="5513" y="20052"/>
                <wp:lineTo x="9371" y="21484"/>
                <wp:lineTo x="10474" y="21484"/>
                <wp:lineTo x="13781" y="21484"/>
                <wp:lineTo x="15711" y="21484"/>
                <wp:lineTo x="17089" y="20666"/>
                <wp:lineTo x="17365" y="19643"/>
                <wp:lineTo x="20948" y="16983"/>
                <wp:lineTo x="21223" y="15755"/>
                <wp:lineTo x="21223" y="9003"/>
                <wp:lineTo x="20396" y="6548"/>
                <wp:lineTo x="19018" y="4297"/>
                <wp:lineTo x="18467" y="1432"/>
                <wp:lineTo x="12403" y="205"/>
                <wp:lineTo x="1929" y="0"/>
                <wp:lineTo x="276" y="0"/>
              </wp:wrapPolygon>
            </wp:wrapTight>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dgehog-percy-colour CMYK.tif"/>
                    <pic:cNvPicPr/>
                  </pic:nvPicPr>
                  <pic:blipFill>
                    <a:blip r:embed="rId23" cstate="print">
                      <a:extLst>
                        <a:ext uri="{28A0092B-C50C-407E-A947-70E740481C1C}">
                          <a14:useLocalDpi xmlns:a14="http://schemas.microsoft.com/office/drawing/2010/main" val="0"/>
                        </a:ext>
                      </a:extLst>
                    </a:blip>
                    <a:stretch>
                      <a:fillRect/>
                    </a:stretch>
                  </pic:blipFill>
                  <pic:spPr>
                    <a:xfrm flipH="1">
                      <a:off x="0" y="0"/>
                      <a:ext cx="1492885" cy="2011045"/>
                    </a:xfrm>
                    <a:prstGeom prst="rect">
                      <a:avLst/>
                    </a:prstGeom>
                  </pic:spPr>
                </pic:pic>
              </a:graphicData>
            </a:graphic>
            <wp14:sizeRelH relativeFrom="margin">
              <wp14:pctWidth>0</wp14:pctWidth>
            </wp14:sizeRelH>
            <wp14:sizeRelV relativeFrom="margin">
              <wp14:pctHeight>0</wp14:pctHeight>
            </wp14:sizeRelV>
          </wp:anchor>
        </w:drawing>
      </w:r>
      <w:r w:rsidRPr="00446A17">
        <mc:AlternateContent>
          <mc:Choice Requires="wps">
            <w:drawing>
              <wp:anchor distT="0" distB="0" distL="114300" distR="114300" simplePos="0" relativeHeight="251831296" behindDoc="0" locked="0" layoutInCell="1" allowOverlap="1" wp14:anchorId="20A1D7C1" wp14:editId="7BDEC7FF">
                <wp:simplePos x="0" y="0"/>
                <wp:positionH relativeFrom="column">
                  <wp:posOffset>421351</wp:posOffset>
                </wp:positionH>
                <wp:positionV relativeFrom="paragraph">
                  <wp:posOffset>5664259</wp:posOffset>
                </wp:positionV>
                <wp:extent cx="5941349" cy="847898"/>
                <wp:effectExtent l="0" t="0" r="0" b="0"/>
                <wp:wrapNone/>
                <wp:docPr id="112" name="Text Box 112"/>
                <wp:cNvGraphicFramePr/>
                <a:graphic xmlns:a="http://schemas.openxmlformats.org/drawingml/2006/main">
                  <a:graphicData uri="http://schemas.microsoft.com/office/word/2010/wordprocessingShape">
                    <wps:wsp>
                      <wps:cNvSpPr txBox="1"/>
                      <wps:spPr>
                        <a:xfrm>
                          <a:off x="0" y="0"/>
                          <a:ext cx="5941349" cy="847898"/>
                        </a:xfrm>
                        <a:prstGeom prst="rect">
                          <a:avLst/>
                        </a:prstGeom>
                        <a:noFill/>
                        <a:ln w="6350">
                          <a:noFill/>
                        </a:ln>
                      </wps:spPr>
                      <wps:txbx>
                        <w:txbxContent>
                          <w:p w:rsidR="002F3E5C" w:rsidRDefault="002F3E5C" w:rsidP="002F3E5C">
                            <w:pPr>
                              <w:pStyle w:val="KS1BodyCopyKS1"/>
                              <w:spacing w:line="276" w:lineRule="auto"/>
                            </w:pPr>
                            <w:r>
                              <w:t xml:space="preserve">Garden ponds – Hedgehogs have been known to fall into ponds and drown. You could help by having sloping </w:t>
                            </w:r>
                          </w:p>
                          <w:p w:rsidR="002F3E5C" w:rsidRPr="002F3E5C" w:rsidRDefault="002F3E5C" w:rsidP="002F3E5C">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A1D7C1" id="Text Box 112" o:spid="_x0000_s1062" type="#_x0000_t202" style="position:absolute;margin-left:33.2pt;margin-top:446pt;width:467.8pt;height:66.7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" filled="f" stroked="f" strokeweight=".5pt">
                <v:textbox>
                  <w:txbxContent>
                    <w:p w:rsidR="002F3E5C" w:rsidRDefault="002F3E5C" w:rsidP="002F3E5C">
                      <w:pPr>
                        <w:pStyle w:val="KS1BodyCopyKS1"/>
                        <w:spacing w:line="276" w:lineRule="auto"/>
                      </w:pPr>
                      <w:r>
                        <w:t xml:space="preserve">Garden ponds – Hedgehogs have been known to fall into ponds and drown. You could help by having sloping </w:t>
                      </w:r>
                    </w:p>
                    <w:p w:rsidR="002F3E5C" w:rsidRPr="002F3E5C" w:rsidRDefault="002F3E5C" w:rsidP="002F3E5C">
                      <w:pPr>
                        <w:rPr>
                          <w:sz w:val="32"/>
                          <w:szCs w:val="32"/>
                        </w:rPr>
                      </w:pPr>
                    </w:p>
                  </w:txbxContent>
                </v:textbox>
              </v:shape>
            </w:pict>
          </mc:Fallback>
        </mc:AlternateContent>
      </w:r>
      <w:r w:rsidRPr="002F3E5C">
        <mc:AlternateContent>
          <mc:Choice Requires="wps">
            <w:drawing>
              <wp:anchor distT="0" distB="0" distL="114300" distR="114300" simplePos="0" relativeHeight="251823104" behindDoc="0" locked="0" layoutInCell="1" allowOverlap="1" wp14:anchorId="2CAB8D61" wp14:editId="4C5B92F0">
                <wp:simplePos x="0" y="0"/>
                <wp:positionH relativeFrom="column">
                  <wp:posOffset>554356</wp:posOffset>
                </wp:positionH>
                <wp:positionV relativeFrom="paragraph">
                  <wp:posOffset>2438920</wp:posOffset>
                </wp:positionV>
                <wp:extent cx="5808056" cy="1317625"/>
                <wp:effectExtent l="19050" t="19050" r="21590" b="15875"/>
                <wp:wrapNone/>
                <wp:docPr id="107" name="Rectangle 107"/>
                <wp:cNvGraphicFramePr/>
                <a:graphic xmlns:a="http://schemas.openxmlformats.org/drawingml/2006/main">
                  <a:graphicData uri="http://schemas.microsoft.com/office/word/2010/wordprocessingShape">
                    <wps:wsp>
                      <wps:cNvSpPr/>
                      <wps:spPr>
                        <a:xfrm>
                          <a:off x="0" y="0"/>
                          <a:ext cx="5808056" cy="1317625"/>
                        </a:xfrm>
                        <a:prstGeom prst="rect">
                          <a:avLst/>
                        </a:prstGeom>
                        <a:noFill/>
                        <a:ln w="38100">
                          <a:solidFill>
                            <a:srgbClr val="00964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FDF69C" id="Rectangle 107" o:spid="_x0000_s1026" style="position:absolute;margin-left:43.65pt;margin-top:192.05pt;width:457.35pt;height:103.7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" filled="f" strokecolor="#009640" strokeweight="3pt"/>
            </w:pict>
          </mc:Fallback>
        </mc:AlternateContent>
      </w:r>
      <w:r w:rsidRPr="00446A17">
        <mc:AlternateContent>
          <mc:Choice Requires="wps">
            <w:drawing>
              <wp:anchor distT="0" distB="0" distL="114300" distR="114300" simplePos="0" relativeHeight="251827200" behindDoc="0" locked="0" layoutInCell="1" allowOverlap="1" wp14:anchorId="7020CCB6" wp14:editId="355A65EB">
                <wp:simplePos x="0" y="0"/>
                <wp:positionH relativeFrom="column">
                  <wp:posOffset>421351</wp:posOffset>
                </wp:positionH>
                <wp:positionV relativeFrom="paragraph">
                  <wp:posOffset>3752330</wp:posOffset>
                </wp:positionV>
                <wp:extent cx="5941349" cy="2876204"/>
                <wp:effectExtent l="0" t="0" r="0" b="635"/>
                <wp:wrapNone/>
                <wp:docPr id="110" name="Text Box 110"/>
                <wp:cNvGraphicFramePr/>
                <a:graphic xmlns:a="http://schemas.openxmlformats.org/drawingml/2006/main">
                  <a:graphicData uri="http://schemas.microsoft.com/office/word/2010/wordprocessingShape">
                    <wps:wsp>
                      <wps:cNvSpPr txBox="1"/>
                      <wps:spPr>
                        <a:xfrm>
                          <a:off x="0" y="0"/>
                          <a:ext cx="5941349" cy="2876204"/>
                        </a:xfrm>
                        <a:prstGeom prst="rect">
                          <a:avLst/>
                        </a:prstGeom>
                        <a:noFill/>
                        <a:ln w="6350">
                          <a:noFill/>
                        </a:ln>
                      </wps:spPr>
                      <wps:txbx>
                        <w:txbxContent>
                          <w:p w:rsidR="002F3E5C" w:rsidRPr="002F3E5C" w:rsidRDefault="002F3E5C" w:rsidP="002F3E5C">
                            <w:pPr>
                              <w:pStyle w:val="Heading3KS1"/>
                              <w:spacing w:line="276" w:lineRule="auto"/>
                            </w:pPr>
                            <w:r w:rsidRPr="002F3E5C">
                              <w:t>Helping a Hedgehog</w:t>
                            </w:r>
                          </w:p>
                          <w:p w:rsidR="002F3E5C" w:rsidRPr="002F3E5C" w:rsidRDefault="002F3E5C" w:rsidP="002F3E5C">
                            <w:pPr>
                              <w:pStyle w:val="KS1BodyCopyKS1"/>
                              <w:spacing w:line="276" w:lineRule="auto"/>
                            </w:pPr>
                            <w:r w:rsidRPr="002F3E5C">
                              <w:t>There are some things you can do to keep a visiting hedgehog safe if they visit your garden.</w:t>
                            </w:r>
                          </w:p>
                          <w:p w:rsidR="002F3E5C" w:rsidRPr="002F3E5C" w:rsidRDefault="002F3E5C" w:rsidP="002F3E5C">
                            <w:pPr>
                              <w:rPr>
                                <w:sz w:val="32"/>
                                <w:szCs w:val="32"/>
                              </w:rPr>
                            </w:pPr>
                            <w:r w:rsidRPr="002F3E5C">
                              <w:rPr>
                                <w:sz w:val="32"/>
                                <w:szCs w:val="32"/>
                              </w:rPr>
                              <w:t>Slug pellets – Never use these to kill slugs. Hedgehogs eat the pellets or the dead slugs and the poison in them can kill the hedgehogs.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20CCB6" id="Text Box 110" o:spid="_x0000_s1063" type="#_x0000_t202" style="position:absolute;margin-left:33.2pt;margin-top:295.45pt;width:467.8pt;height:226.4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" filled="f" stroked="f" strokeweight=".5pt">
                <v:textbox>
                  <w:txbxContent>
                    <w:p w:rsidR="002F3E5C" w:rsidRPr="002F3E5C" w:rsidRDefault="002F3E5C" w:rsidP="002F3E5C">
                      <w:pPr>
                        <w:pStyle w:val="Heading3KS1"/>
                        <w:spacing w:line="276" w:lineRule="auto"/>
                      </w:pPr>
                      <w:r w:rsidRPr="002F3E5C">
                        <w:t>Helping a Hedgehog</w:t>
                      </w:r>
                    </w:p>
                    <w:p w:rsidR="002F3E5C" w:rsidRPr="002F3E5C" w:rsidRDefault="002F3E5C" w:rsidP="002F3E5C">
                      <w:pPr>
                        <w:pStyle w:val="KS1BodyCopyKS1"/>
                        <w:spacing w:line="276" w:lineRule="auto"/>
                      </w:pPr>
                      <w:r w:rsidRPr="002F3E5C">
                        <w:t>There are some things you can do to keep a visiting hedgehog safe if they visit your garden.</w:t>
                      </w:r>
                    </w:p>
                    <w:p w:rsidR="002F3E5C" w:rsidRPr="002F3E5C" w:rsidRDefault="002F3E5C" w:rsidP="002F3E5C">
                      <w:pPr>
                        <w:rPr>
                          <w:sz w:val="32"/>
                          <w:szCs w:val="32"/>
                        </w:rPr>
                      </w:pPr>
                      <w:r w:rsidRPr="002F3E5C">
                        <w:rPr>
                          <w:sz w:val="32"/>
                          <w:szCs w:val="32"/>
                        </w:rPr>
                        <w:t>Slug pellets – Never use these to kill slugs. Hedgehogs eat the pellets or the dead slugs and the poison in them can kill the hedgehogs.</w:t>
                      </w:r>
                    </w:p>
                  </w:txbxContent>
                </v:textbox>
              </v:shape>
            </w:pict>
          </mc:Fallback>
        </mc:AlternateContent>
      </w:r>
      <w:r w:rsidRPr="002F3E5C">
        <mc:AlternateContent>
          <mc:Choice Requires="wps">
            <w:drawing>
              <wp:anchor distT="0" distB="0" distL="114300" distR="114300" simplePos="0" relativeHeight="251824128" behindDoc="0" locked="0" layoutInCell="1" allowOverlap="1" wp14:anchorId="6804AF53" wp14:editId="16C703E2">
                <wp:simplePos x="0" y="0"/>
                <wp:positionH relativeFrom="column">
                  <wp:posOffset>2159635</wp:posOffset>
                </wp:positionH>
                <wp:positionV relativeFrom="paragraph">
                  <wp:posOffset>2604770</wp:posOffset>
                </wp:positionV>
                <wp:extent cx="4071620" cy="2447290"/>
                <wp:effectExtent l="0" t="0" r="0" b="0"/>
                <wp:wrapNone/>
                <wp:docPr id="108" name="Text Box 108"/>
                <wp:cNvGraphicFramePr/>
                <a:graphic xmlns:a="http://schemas.openxmlformats.org/drawingml/2006/main">
                  <a:graphicData uri="http://schemas.microsoft.com/office/word/2010/wordprocessingShape">
                    <wps:wsp>
                      <wps:cNvSpPr txBox="1"/>
                      <wps:spPr>
                        <a:xfrm>
                          <a:off x="0" y="0"/>
                          <a:ext cx="4071620" cy="2447290"/>
                        </a:xfrm>
                        <a:prstGeom prst="rect">
                          <a:avLst/>
                        </a:prstGeom>
                        <a:noFill/>
                        <a:ln w="6350">
                          <a:noFill/>
                        </a:ln>
                      </wps:spPr>
                      <wps:txbx>
                        <w:txbxContent>
                          <w:p w:rsidR="002F3E5C" w:rsidRDefault="002F3E5C" w:rsidP="002F3E5C">
                            <w:pPr>
                              <w:pStyle w:val="KS1BodyCopyKS1"/>
                              <w:spacing w:line="276" w:lineRule="auto"/>
                            </w:pPr>
                            <w:r>
                              <w:t>Hedgehogs hibernate between November and the middle of March so be extra careful if moving piles of leaves during this time.</w:t>
                            </w:r>
                          </w:p>
                          <w:p w:rsidR="002F3E5C" w:rsidRDefault="002F3E5C" w:rsidP="002F3E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04AF53" id="Text Box 108" o:spid="_x0000_s1064" type="#_x0000_t202" style="position:absolute;margin-left:170.05pt;margin-top:205.1pt;width:320.6pt;height:192.7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" filled="f" stroked="f" strokeweight=".5pt">
                <v:textbox>
                  <w:txbxContent>
                    <w:p w:rsidR="002F3E5C" w:rsidRDefault="002F3E5C" w:rsidP="002F3E5C">
                      <w:pPr>
                        <w:pStyle w:val="KS1BodyCopyKS1"/>
                        <w:spacing w:line="276" w:lineRule="auto"/>
                      </w:pPr>
                      <w:r>
                        <w:t>Hedgehogs hibernate between November and the middle of March so be extra careful if moving piles of leaves during this time.</w:t>
                      </w:r>
                    </w:p>
                    <w:p w:rsidR="002F3E5C" w:rsidRDefault="002F3E5C" w:rsidP="002F3E5C"/>
                  </w:txbxContent>
                </v:textbox>
              </v:shape>
            </w:pict>
          </mc:Fallback>
        </mc:AlternateContent>
      </w:r>
      <w:r w:rsidRPr="002F3E5C">
        <w:drawing>
          <wp:anchor distT="0" distB="0" distL="114300" distR="114300" simplePos="0" relativeHeight="251825152" behindDoc="0" locked="0" layoutInCell="1" allowOverlap="1" wp14:anchorId="6BECAAD3" wp14:editId="7162438E">
            <wp:simplePos x="0" y="0"/>
            <wp:positionH relativeFrom="column">
              <wp:posOffset>730135</wp:posOffset>
            </wp:positionH>
            <wp:positionV relativeFrom="page">
              <wp:posOffset>3723640</wp:posOffset>
            </wp:positionV>
            <wp:extent cx="1350645" cy="764540"/>
            <wp:effectExtent l="0" t="0" r="1905" b="0"/>
            <wp:wrapTight wrapText="bothSides">
              <wp:wrapPolygon edited="0">
                <wp:start x="8226" y="0"/>
                <wp:lineTo x="7007" y="1076"/>
                <wp:lineTo x="914" y="8073"/>
                <wp:lineTo x="0" y="9688"/>
                <wp:lineTo x="0" y="12379"/>
                <wp:lineTo x="1219" y="17223"/>
                <wp:lineTo x="1219" y="18299"/>
                <wp:lineTo x="6702" y="20990"/>
                <wp:lineTo x="8226" y="20990"/>
                <wp:lineTo x="10968" y="20990"/>
                <wp:lineTo x="11882" y="20990"/>
                <wp:lineTo x="19803" y="17761"/>
                <wp:lineTo x="21326" y="16684"/>
                <wp:lineTo x="21326" y="8073"/>
                <wp:lineTo x="16451" y="3767"/>
                <wp:lineTo x="11577" y="0"/>
                <wp:lineTo x="8226" y="0"/>
              </wp:wrapPolygon>
            </wp:wrapTight>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dgehog In Leaves-colour CMYK.tif"/>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350645" cy="764540"/>
                    </a:xfrm>
                    <a:prstGeom prst="rect">
                      <a:avLst/>
                    </a:prstGeom>
                  </pic:spPr>
                </pic:pic>
              </a:graphicData>
            </a:graphic>
            <wp14:sizeRelH relativeFrom="margin">
              <wp14:pctWidth>0</wp14:pctWidth>
            </wp14:sizeRelH>
            <wp14:sizeRelV relativeFrom="margin">
              <wp14:pctHeight>0</wp14:pctHeight>
            </wp14:sizeRelV>
          </wp:anchor>
        </w:drawing>
      </w:r>
      <w:r w:rsidRPr="00446A17">
        <mc:AlternateContent>
          <mc:Choice Requires="wps">
            <w:drawing>
              <wp:anchor distT="0" distB="0" distL="114300" distR="114300" simplePos="0" relativeHeight="251821056" behindDoc="0" locked="0" layoutInCell="1" allowOverlap="1" wp14:anchorId="61C695CC" wp14:editId="1A6D8CA7">
                <wp:simplePos x="0" y="0"/>
                <wp:positionH relativeFrom="column">
                  <wp:posOffset>421351</wp:posOffset>
                </wp:positionH>
                <wp:positionV relativeFrom="paragraph">
                  <wp:posOffset>-171277</wp:posOffset>
                </wp:positionV>
                <wp:extent cx="6101080" cy="2876204"/>
                <wp:effectExtent l="0" t="0" r="0" b="635"/>
                <wp:wrapNone/>
                <wp:docPr id="106" name="Text Box 106"/>
                <wp:cNvGraphicFramePr/>
                <a:graphic xmlns:a="http://schemas.openxmlformats.org/drawingml/2006/main">
                  <a:graphicData uri="http://schemas.microsoft.com/office/word/2010/wordprocessingShape">
                    <wps:wsp>
                      <wps:cNvSpPr txBox="1"/>
                      <wps:spPr>
                        <a:xfrm>
                          <a:off x="0" y="0"/>
                          <a:ext cx="6101080" cy="2876204"/>
                        </a:xfrm>
                        <a:prstGeom prst="rect">
                          <a:avLst/>
                        </a:prstGeom>
                        <a:noFill/>
                        <a:ln w="6350">
                          <a:noFill/>
                        </a:ln>
                      </wps:spPr>
                      <wps:txbx>
                        <w:txbxContent>
                          <w:p w:rsidR="002F3E5C" w:rsidRPr="002F3E5C" w:rsidRDefault="002F3E5C" w:rsidP="002F3E5C">
                            <w:pPr>
                              <w:pStyle w:val="Heading3KS1"/>
                              <w:spacing w:line="276" w:lineRule="auto"/>
                            </w:pPr>
                            <w:r w:rsidRPr="002F3E5C">
                              <w:t>Hedgehog Habits</w:t>
                            </w:r>
                          </w:p>
                          <w:p w:rsidR="002F3E5C" w:rsidRPr="002F3E5C" w:rsidRDefault="002F3E5C" w:rsidP="002F3E5C">
                            <w:pPr>
                              <w:pStyle w:val="KS1BodyCopyKS1"/>
                              <w:spacing w:line="276" w:lineRule="auto"/>
                            </w:pPr>
                            <w:r w:rsidRPr="002F3E5C">
                              <w:t>Hedgehogs tend to visit quite a number of gardens. You might think you are seeing the same hedgehog, but chances are you could have as many as 10 different hedgehogs passing through your garden!</w:t>
                            </w:r>
                          </w:p>
                          <w:p w:rsidR="002F3E5C" w:rsidRPr="002F3E5C" w:rsidRDefault="002F3E5C" w:rsidP="002F3E5C">
                            <w:pPr>
                              <w:rPr>
                                <w:sz w:val="32"/>
                                <w:szCs w:val="32"/>
                              </w:rPr>
                            </w:pPr>
                            <w:r w:rsidRPr="002F3E5C">
                              <w:rPr>
                                <w:sz w:val="32"/>
                                <w:szCs w:val="32"/>
                              </w:rPr>
                              <w:t>They are very inquisitive animals, and have been known to need rescuing from getting their head stuck in empty yoghurt pots, tins and plastic cups.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C695CC" id="Text Box 106" o:spid="_x0000_s1065" type="#_x0000_t202" style="position:absolute;margin-left:33.2pt;margin-top:-13.5pt;width:480.4pt;height:226.4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" filled="f" stroked="f" strokeweight=".5pt">
                <v:textbox>
                  <w:txbxContent>
                    <w:p w:rsidR="002F3E5C" w:rsidRPr="002F3E5C" w:rsidRDefault="002F3E5C" w:rsidP="002F3E5C">
                      <w:pPr>
                        <w:pStyle w:val="Heading3KS1"/>
                        <w:spacing w:line="276" w:lineRule="auto"/>
                      </w:pPr>
                      <w:r w:rsidRPr="002F3E5C">
                        <w:t>Hedgehog Habits</w:t>
                      </w:r>
                    </w:p>
                    <w:p w:rsidR="002F3E5C" w:rsidRPr="002F3E5C" w:rsidRDefault="002F3E5C" w:rsidP="002F3E5C">
                      <w:pPr>
                        <w:pStyle w:val="KS1BodyCopyKS1"/>
                        <w:spacing w:line="276" w:lineRule="auto"/>
                      </w:pPr>
                      <w:r w:rsidRPr="002F3E5C">
                        <w:t>Hedgehogs tend to visit quite a number of gardens. You might think you are seeing the same hedgehog, but chances are you could have as many as 10 different hedgehogs passing through your garden!</w:t>
                      </w:r>
                    </w:p>
                    <w:p w:rsidR="002F3E5C" w:rsidRPr="002F3E5C" w:rsidRDefault="002F3E5C" w:rsidP="002F3E5C">
                      <w:pPr>
                        <w:rPr>
                          <w:sz w:val="32"/>
                          <w:szCs w:val="32"/>
                        </w:rPr>
                      </w:pPr>
                      <w:r w:rsidRPr="002F3E5C">
                        <w:rPr>
                          <w:sz w:val="32"/>
                          <w:szCs w:val="32"/>
                        </w:rPr>
                        <w:t>They are very inquisitive animals, and have been known to need rescuing from getting their head stuck in empty yoghurt pots, tins and plastic cups.</w:t>
                      </w:r>
                    </w:p>
                  </w:txbxContent>
                </v:textbox>
              </v:shape>
            </w:pict>
          </mc:Fallback>
        </mc:AlternateContent>
      </w:r>
      <w:r w:rsidR="00446A17">
        <w:rPr>
          <w:noProof/>
        </w:rPr>
        <w:drawing>
          <wp:anchor distT="0" distB="0" distL="114300" distR="114300" simplePos="0" relativeHeight="251803648" behindDoc="1" locked="0" layoutInCell="1" allowOverlap="1" wp14:anchorId="77B99877" wp14:editId="261AF71B">
            <wp:simplePos x="0" y="0"/>
            <wp:positionH relativeFrom="column">
              <wp:posOffset>-360045</wp:posOffset>
            </wp:positionH>
            <wp:positionV relativeFrom="page">
              <wp:posOffset>-12065</wp:posOffset>
            </wp:positionV>
            <wp:extent cx="7639050" cy="10803255"/>
            <wp:effectExtent l="0" t="0" r="0" b="0"/>
            <wp:wrapTight wrapText="bothSides">
              <wp:wrapPolygon edited="0">
                <wp:start x="0" y="0"/>
                <wp:lineTo x="0" y="21558"/>
                <wp:lineTo x="21546" y="21558"/>
                <wp:lineTo x="21546" y="0"/>
                <wp:lineTo x="0" y="0"/>
              </wp:wrapPolygon>
            </wp:wrapTight>
            <wp:docPr id="95" name="Picture 95" descr="C:\Users\shannon.andrews\AppData\Local\Microsoft\Windows\INetCache\Content.Word\3 star Background with 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hannon.andrews\AppData\Local\Microsoft\Windows\INetCache\Content.Word\3 star Background with background.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639050" cy="10803255"/>
                    </a:xfrm>
                    <a:prstGeom prst="rect">
                      <a:avLst/>
                    </a:prstGeom>
                    <a:noFill/>
                    <a:ln>
                      <a:noFill/>
                    </a:ln>
                  </pic:spPr>
                </pic:pic>
              </a:graphicData>
            </a:graphic>
            <wp14:sizeRelH relativeFrom="page">
              <wp14:pctWidth>0</wp14:pctWidth>
            </wp14:sizeRelH>
            <wp14:sizeRelV relativeFrom="page">
              <wp14:pctHeight>0</wp14:pctHeight>
            </wp14:sizeRelV>
          </wp:anchor>
        </w:drawing>
      </w:r>
      <w:r w:rsidR="00EE6409">
        <w:br w:type="page"/>
      </w:r>
    </w:p>
    <w:p w:rsidR="009E4127" w:rsidRPr="009E4127" w:rsidRDefault="002F3E5C" w:rsidP="009E4127">
      <w:r w:rsidRPr="002F3E5C">
        <w:lastRenderedPageBreak/>
        <w:drawing>
          <wp:anchor distT="0" distB="0" distL="114300" distR="114300" simplePos="0" relativeHeight="251839488" behindDoc="0" locked="0" layoutInCell="1" allowOverlap="1" wp14:anchorId="7386939B" wp14:editId="0CD9A87C">
            <wp:simplePos x="0" y="0"/>
            <wp:positionH relativeFrom="column">
              <wp:posOffset>586105</wp:posOffset>
            </wp:positionH>
            <wp:positionV relativeFrom="page">
              <wp:posOffset>2792845</wp:posOffset>
            </wp:positionV>
            <wp:extent cx="930910" cy="1329055"/>
            <wp:effectExtent l="0" t="0" r="2540" b="4445"/>
            <wp:wrapTight wrapText="bothSides">
              <wp:wrapPolygon edited="0">
                <wp:start x="19007" y="0"/>
                <wp:lineTo x="9282" y="0"/>
                <wp:lineTo x="1768" y="2167"/>
                <wp:lineTo x="1768" y="4954"/>
                <wp:lineTo x="0" y="8359"/>
                <wp:lineTo x="0" y="16409"/>
                <wp:lineTo x="3094" y="19815"/>
                <wp:lineTo x="5746" y="21363"/>
                <wp:lineTo x="6188" y="21363"/>
                <wp:lineTo x="11492" y="21363"/>
                <wp:lineTo x="12377" y="21363"/>
                <wp:lineTo x="16355" y="19815"/>
                <wp:lineTo x="19007" y="9907"/>
                <wp:lineTo x="18123" y="4954"/>
                <wp:lineTo x="21217" y="1858"/>
                <wp:lineTo x="21217" y="0"/>
                <wp:lineTo x="19007" y="0"/>
              </wp:wrapPolygon>
            </wp:wrapTight>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dgehog-percy-colour CMYK.tif"/>
                    <pic:cNvPicPr/>
                  </pic:nvPicPr>
                  <pic:blipFill>
                    <a:blip r:embed="rId25" cstate="print">
                      <a:extLst>
                        <a:ext uri="{28A0092B-C50C-407E-A947-70E740481C1C}">
                          <a14:useLocalDpi xmlns:a14="http://schemas.microsoft.com/office/drawing/2010/main" val="0"/>
                        </a:ext>
                      </a:extLst>
                    </a:blip>
                    <a:stretch>
                      <a:fillRect/>
                    </a:stretch>
                  </pic:blipFill>
                  <pic:spPr>
                    <a:xfrm>
                      <a:off x="0" y="0"/>
                      <a:ext cx="930910" cy="1329055"/>
                    </a:xfrm>
                    <a:prstGeom prst="rect">
                      <a:avLst/>
                    </a:prstGeom>
                  </pic:spPr>
                </pic:pic>
              </a:graphicData>
            </a:graphic>
            <wp14:sizeRelH relativeFrom="margin">
              <wp14:pctWidth>0</wp14:pctWidth>
            </wp14:sizeRelH>
            <wp14:sizeRelV relativeFrom="margin">
              <wp14:pctHeight>0</wp14:pctHeight>
            </wp14:sizeRelV>
          </wp:anchor>
        </w:drawing>
      </w:r>
      <w:r w:rsidRPr="002F3E5C">
        <mc:AlternateContent>
          <mc:Choice Requires="wps">
            <w:drawing>
              <wp:anchor distT="0" distB="0" distL="114300" distR="114300" simplePos="0" relativeHeight="251838464" behindDoc="0" locked="0" layoutInCell="1" allowOverlap="1" wp14:anchorId="1521443D" wp14:editId="38438B90">
                <wp:simplePos x="0" y="0"/>
                <wp:positionH relativeFrom="column">
                  <wp:posOffset>1634490</wp:posOffset>
                </wp:positionH>
                <wp:positionV relativeFrom="paragraph">
                  <wp:posOffset>1490460</wp:posOffset>
                </wp:positionV>
                <wp:extent cx="4561205" cy="2447290"/>
                <wp:effectExtent l="0" t="0" r="0" b="0"/>
                <wp:wrapNone/>
                <wp:docPr id="116" name="Text Box 116"/>
                <wp:cNvGraphicFramePr/>
                <a:graphic xmlns:a="http://schemas.openxmlformats.org/drawingml/2006/main">
                  <a:graphicData uri="http://schemas.microsoft.com/office/word/2010/wordprocessingShape">
                    <wps:wsp>
                      <wps:cNvSpPr txBox="1"/>
                      <wps:spPr>
                        <a:xfrm>
                          <a:off x="0" y="0"/>
                          <a:ext cx="4561205" cy="2447290"/>
                        </a:xfrm>
                        <a:prstGeom prst="rect">
                          <a:avLst/>
                        </a:prstGeom>
                        <a:noFill/>
                        <a:ln w="6350">
                          <a:noFill/>
                        </a:ln>
                      </wps:spPr>
                      <wps:txbx>
                        <w:txbxContent>
                          <w:p w:rsidR="002F3E5C" w:rsidRDefault="002F3E5C" w:rsidP="002F3E5C">
                            <w:pPr>
                              <w:pStyle w:val="Heading3KS1"/>
                              <w:spacing w:line="276" w:lineRule="auto"/>
                            </w:pPr>
                            <w:r>
                              <w:t>It’s a myth!</w:t>
                            </w:r>
                          </w:p>
                          <w:p w:rsidR="002F3E5C" w:rsidRDefault="002F3E5C" w:rsidP="002F3E5C">
                            <w:pPr>
                              <w:pStyle w:val="KS1BodyCopyKS1"/>
                              <w:spacing w:line="276" w:lineRule="auto"/>
                            </w:pPr>
                            <w:r>
                              <w:t>Many people think they should leave milk and bread out for hedgehogs, but this can be very dangerous for the little creatures.  This is because they cannot digest the lactose in the milk, which can make them very poorly.</w:t>
                            </w:r>
                          </w:p>
                          <w:p w:rsidR="002F3E5C" w:rsidRDefault="002F3E5C" w:rsidP="002F3E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21443D" id="Text Box 116" o:spid="_x0000_s1066" type="#_x0000_t202" style="position:absolute;left:0;text-align:left;margin-left:128.7pt;margin-top:117.35pt;width:359.15pt;height:192.7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" filled="f" stroked="f" strokeweight=".5pt">
                <v:textbox>
                  <w:txbxContent>
                    <w:p w:rsidR="002F3E5C" w:rsidRDefault="002F3E5C" w:rsidP="002F3E5C">
                      <w:pPr>
                        <w:pStyle w:val="Heading3KS1"/>
                        <w:spacing w:line="276" w:lineRule="auto"/>
                      </w:pPr>
                      <w:r>
                        <w:t>It’s a myth!</w:t>
                      </w:r>
                    </w:p>
                    <w:p w:rsidR="002F3E5C" w:rsidRDefault="002F3E5C" w:rsidP="002F3E5C">
                      <w:pPr>
                        <w:pStyle w:val="KS1BodyCopyKS1"/>
                        <w:spacing w:line="276" w:lineRule="auto"/>
                      </w:pPr>
                      <w:r>
                        <w:t>Many people think they should leave milk and bread out for hedgehogs, but this can be very dangerous for the little creatures.  This is because they cannot digest the lactose in the milk, which can make them very poorly.</w:t>
                      </w:r>
                    </w:p>
                    <w:p w:rsidR="002F3E5C" w:rsidRDefault="002F3E5C" w:rsidP="002F3E5C"/>
                  </w:txbxContent>
                </v:textbox>
              </v:shape>
            </w:pict>
          </mc:Fallback>
        </mc:AlternateContent>
      </w:r>
      <w:r w:rsidRPr="002F3E5C">
        <mc:AlternateContent>
          <mc:Choice Requires="wps">
            <w:drawing>
              <wp:anchor distT="0" distB="0" distL="114300" distR="114300" simplePos="0" relativeHeight="251837440" behindDoc="0" locked="0" layoutInCell="1" allowOverlap="1" wp14:anchorId="124DDE05" wp14:editId="504B1CF7">
                <wp:simplePos x="0" y="0"/>
                <wp:positionH relativeFrom="column">
                  <wp:posOffset>388100</wp:posOffset>
                </wp:positionH>
                <wp:positionV relativeFrom="paragraph">
                  <wp:posOffset>1441392</wp:posOffset>
                </wp:positionV>
                <wp:extent cx="5968077" cy="2077720"/>
                <wp:effectExtent l="19050" t="19050" r="13970" b="17780"/>
                <wp:wrapNone/>
                <wp:docPr id="115" name="Rectangle 115"/>
                <wp:cNvGraphicFramePr/>
                <a:graphic xmlns:a="http://schemas.openxmlformats.org/drawingml/2006/main">
                  <a:graphicData uri="http://schemas.microsoft.com/office/word/2010/wordprocessingShape">
                    <wps:wsp>
                      <wps:cNvSpPr/>
                      <wps:spPr>
                        <a:xfrm>
                          <a:off x="0" y="0"/>
                          <a:ext cx="5968077" cy="2077720"/>
                        </a:xfrm>
                        <a:prstGeom prst="rect">
                          <a:avLst/>
                        </a:prstGeom>
                        <a:noFill/>
                        <a:ln w="38100">
                          <a:solidFill>
                            <a:srgbClr val="00964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DEFE02" id="Rectangle 115" o:spid="_x0000_s1026" style="position:absolute;margin-left:30.55pt;margin-top:113.5pt;width:469.95pt;height:163.6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" filled="f" strokecolor="#009640" strokeweight="3pt"/>
            </w:pict>
          </mc:Fallback>
        </mc:AlternateContent>
      </w:r>
      <w:r w:rsidRPr="00446A17">
        <mc:AlternateContent>
          <mc:Choice Requires="wps">
            <w:drawing>
              <wp:anchor distT="0" distB="0" distL="114300" distR="114300" simplePos="0" relativeHeight="251835392" behindDoc="0" locked="0" layoutInCell="1" allowOverlap="1" wp14:anchorId="6CA2FD94" wp14:editId="43E70C67">
                <wp:simplePos x="0" y="0"/>
                <wp:positionH relativeFrom="column">
                  <wp:posOffset>263410</wp:posOffset>
                </wp:positionH>
                <wp:positionV relativeFrom="paragraph">
                  <wp:posOffset>-217921</wp:posOffset>
                </wp:positionV>
                <wp:extent cx="6101080" cy="2876204"/>
                <wp:effectExtent l="0" t="0" r="0" b="635"/>
                <wp:wrapNone/>
                <wp:docPr id="114" name="Text Box 114"/>
                <wp:cNvGraphicFramePr/>
                <a:graphic xmlns:a="http://schemas.openxmlformats.org/drawingml/2006/main">
                  <a:graphicData uri="http://schemas.microsoft.com/office/word/2010/wordprocessingShape">
                    <wps:wsp>
                      <wps:cNvSpPr txBox="1"/>
                      <wps:spPr>
                        <a:xfrm>
                          <a:off x="0" y="0"/>
                          <a:ext cx="6101080" cy="2876204"/>
                        </a:xfrm>
                        <a:prstGeom prst="rect">
                          <a:avLst/>
                        </a:prstGeom>
                        <a:noFill/>
                        <a:ln w="6350">
                          <a:noFill/>
                        </a:ln>
                      </wps:spPr>
                      <wps:txbx>
                        <w:txbxContent>
                          <w:p w:rsidR="002F3E5C" w:rsidRPr="002F3E5C" w:rsidRDefault="002F3E5C" w:rsidP="002F3E5C">
                            <w:pPr>
                              <w:pStyle w:val="KS1BodyCopyKS1"/>
                              <w:spacing w:line="276" w:lineRule="auto"/>
                            </w:pPr>
                            <w:r w:rsidRPr="002F3E5C">
                              <w:t>Shed doors – Keep shed doors closed so a hedgehog doesn’t wander in and get locked in overnight.</w:t>
                            </w:r>
                          </w:p>
                          <w:p w:rsidR="002F3E5C" w:rsidRPr="002F3E5C" w:rsidRDefault="002F3E5C" w:rsidP="002F3E5C">
                            <w:pPr>
                              <w:rPr>
                                <w:sz w:val="32"/>
                                <w:szCs w:val="32"/>
                              </w:rPr>
                            </w:pPr>
                            <w:r w:rsidRPr="002F3E5C">
                              <w:rPr>
                                <w:sz w:val="32"/>
                                <w:szCs w:val="32"/>
                              </w:rPr>
                              <w:t>Nesting places – Hedgehogs nest in piles of leaves, so if you are planning to tidy the garden, be careful that you don’t accidentally disturb a sleeping hedgehog.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A2FD94" id="Text Box 114" o:spid="_x0000_s1067" type="#_x0000_t202" style="position:absolute;left:0;text-align:left;margin-left:20.75pt;margin-top:-17.15pt;width:480.4pt;height:226.4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" filled="f" stroked="f" strokeweight=".5pt">
                <v:textbox>
                  <w:txbxContent>
                    <w:p w:rsidR="002F3E5C" w:rsidRPr="002F3E5C" w:rsidRDefault="002F3E5C" w:rsidP="002F3E5C">
                      <w:pPr>
                        <w:pStyle w:val="KS1BodyCopyKS1"/>
                        <w:spacing w:line="276" w:lineRule="auto"/>
                      </w:pPr>
                      <w:r w:rsidRPr="002F3E5C">
                        <w:t>Shed doors – Keep shed doors closed so a hedgehog doesn’t wander in and get locked in overnight.</w:t>
                      </w:r>
                    </w:p>
                    <w:p w:rsidR="002F3E5C" w:rsidRPr="002F3E5C" w:rsidRDefault="002F3E5C" w:rsidP="002F3E5C">
                      <w:pPr>
                        <w:rPr>
                          <w:sz w:val="32"/>
                          <w:szCs w:val="32"/>
                        </w:rPr>
                      </w:pPr>
                      <w:r w:rsidRPr="002F3E5C">
                        <w:rPr>
                          <w:sz w:val="32"/>
                          <w:szCs w:val="32"/>
                        </w:rPr>
                        <w:t>Nesting places – Hedgehogs nest in piles of leaves, so if you are planning to tidy the garden, be careful that you don’t accidentally disturb a sleeping hedgehog.</w:t>
                      </w:r>
                    </w:p>
                  </w:txbxContent>
                </v:textbox>
              </v:shape>
            </w:pict>
          </mc:Fallback>
        </mc:AlternateContent>
      </w:r>
      <w:r w:rsidR="00446A17">
        <w:rPr>
          <w:noProof/>
        </w:rPr>
        <w:drawing>
          <wp:anchor distT="0" distB="0" distL="114300" distR="114300" simplePos="0" relativeHeight="251805696" behindDoc="1" locked="0" layoutInCell="1" allowOverlap="1" wp14:anchorId="11D3AC27" wp14:editId="00801AC1">
            <wp:simplePos x="0" y="0"/>
            <wp:positionH relativeFrom="column">
              <wp:posOffset>-449176</wp:posOffset>
            </wp:positionH>
            <wp:positionV relativeFrom="page">
              <wp:posOffset>3868</wp:posOffset>
            </wp:positionV>
            <wp:extent cx="7639050" cy="10803255"/>
            <wp:effectExtent l="0" t="0" r="0" b="0"/>
            <wp:wrapTight wrapText="bothSides">
              <wp:wrapPolygon edited="0">
                <wp:start x="0" y="0"/>
                <wp:lineTo x="0" y="21558"/>
                <wp:lineTo x="21546" y="21558"/>
                <wp:lineTo x="21546" y="0"/>
                <wp:lineTo x="0" y="0"/>
              </wp:wrapPolygon>
            </wp:wrapTight>
            <wp:docPr id="96" name="Picture 96" descr="C:\Users\shannon.andrews\AppData\Local\Microsoft\Windows\INetCache\Content.Word\3 star Background with 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hannon.andrews\AppData\Local\Microsoft\Windows\INetCache\Content.Word\3 star Background with background.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639050" cy="108032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4127" w:rsidRPr="009E4127" w:rsidRDefault="006B3DE9" w:rsidP="009E4127">
      <w:r>
        <w:rPr>
          <w:noProof/>
        </w:rPr>
        <w:lastRenderedPageBreak/>
        <mc:AlternateContent>
          <mc:Choice Requires="wps">
            <w:drawing>
              <wp:anchor distT="0" distB="0" distL="114300" distR="114300" simplePos="0" relativeHeight="251871232" behindDoc="0" locked="0" layoutInCell="1" allowOverlap="1" wp14:anchorId="12208E84" wp14:editId="06080884">
                <wp:simplePos x="0" y="0"/>
                <wp:positionH relativeFrom="column">
                  <wp:posOffset>296545</wp:posOffset>
                </wp:positionH>
                <wp:positionV relativeFrom="paragraph">
                  <wp:posOffset>1832610</wp:posOffset>
                </wp:positionV>
                <wp:extent cx="6548755" cy="0"/>
                <wp:effectExtent l="0" t="0" r="23495" b="19050"/>
                <wp:wrapNone/>
                <wp:docPr id="133" name="Straight Connector 133"/>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FB60029" id="Straight Connector 133" o:spid="_x0000_s1026" style="position:absolute;z-index:251871232;visibility:visible;mso-wrap-style:square;mso-wrap-distance-left:9pt;mso-wrap-distance-top:0;mso-wrap-distance-right:9pt;mso-wrap-distance-bottom:0;mso-position-horizontal:absolute;mso-position-horizontal-relative:text;mso-position-vertical:absolute;mso-position-vertical-relative:text" from="23.35pt,144.3pt" to="539pt,14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" strokecolor="#1c1c1c [3200]" strokeweight=".5pt">
                <v:stroke joinstyle="miter"/>
              </v:line>
            </w:pict>
          </mc:Fallback>
        </mc:AlternateContent>
      </w:r>
      <w:r>
        <w:rPr>
          <w:noProof/>
        </w:rPr>
        <mc:AlternateContent>
          <mc:Choice Requires="wps">
            <w:drawing>
              <wp:anchor distT="0" distB="0" distL="114300" distR="114300" simplePos="0" relativeHeight="251870208" behindDoc="0" locked="0" layoutInCell="1" allowOverlap="1" wp14:anchorId="764C52D0" wp14:editId="6911F46A">
                <wp:simplePos x="0" y="0"/>
                <wp:positionH relativeFrom="column">
                  <wp:posOffset>297815</wp:posOffset>
                </wp:positionH>
                <wp:positionV relativeFrom="paragraph">
                  <wp:posOffset>1527175</wp:posOffset>
                </wp:positionV>
                <wp:extent cx="6548755" cy="0"/>
                <wp:effectExtent l="0" t="0" r="23495" b="19050"/>
                <wp:wrapNone/>
                <wp:docPr id="132" name="Straight Connector 132"/>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EA5619" id="Straight Connector 132" o:spid="_x0000_s1026" style="position:absolute;z-index:251870208;visibility:visible;mso-wrap-style:square;mso-wrap-distance-left:9pt;mso-wrap-distance-top:0;mso-wrap-distance-right:9pt;mso-wrap-distance-bottom:0;mso-position-horizontal:absolute;mso-position-horizontal-relative:text;mso-position-vertical:absolute;mso-position-vertical-relative:text" from="23.45pt,120.25pt" to="539.1pt,1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" strokecolor="#1c1c1c [3200]" strokeweight=".5pt">
                <v:stroke joinstyle="miter"/>
              </v:line>
            </w:pict>
          </mc:Fallback>
        </mc:AlternateContent>
      </w:r>
      <w:r>
        <w:rPr>
          <w:noProof/>
        </w:rPr>
        <mc:AlternateContent>
          <mc:Choice Requires="wps">
            <w:drawing>
              <wp:anchor distT="0" distB="0" distL="114300" distR="114300" simplePos="0" relativeHeight="251874304" behindDoc="0" locked="0" layoutInCell="1" allowOverlap="1" wp14:anchorId="4D294D84" wp14:editId="448F9E8A">
                <wp:simplePos x="0" y="0"/>
                <wp:positionH relativeFrom="column">
                  <wp:posOffset>302895</wp:posOffset>
                </wp:positionH>
                <wp:positionV relativeFrom="paragraph">
                  <wp:posOffset>3345815</wp:posOffset>
                </wp:positionV>
                <wp:extent cx="6548755" cy="0"/>
                <wp:effectExtent l="0" t="0" r="23495" b="19050"/>
                <wp:wrapNone/>
                <wp:docPr id="128" name="Straight Connector 128"/>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AF89C1E" id="Straight Connector 128" o:spid="_x0000_s1026" style="position:absolute;z-index:251874304;visibility:visible;mso-wrap-style:square;mso-wrap-distance-left:9pt;mso-wrap-distance-top:0;mso-wrap-distance-right:9pt;mso-wrap-distance-bottom:0;mso-position-horizontal:absolute;mso-position-horizontal-relative:text;mso-position-vertical:absolute;mso-position-vertical-relative:text" from="23.85pt,263.45pt" to="539.5pt,26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" strokecolor="#1c1c1c [3200]" strokeweight=".5pt">
                <v:stroke joinstyle="miter"/>
              </v:line>
            </w:pict>
          </mc:Fallback>
        </mc:AlternateContent>
      </w:r>
      <w:r>
        <w:rPr>
          <w:noProof/>
        </w:rPr>
        <mc:AlternateContent>
          <mc:Choice Requires="wps">
            <w:drawing>
              <wp:anchor distT="0" distB="0" distL="114300" distR="114300" simplePos="0" relativeHeight="251873280" behindDoc="0" locked="0" layoutInCell="1" allowOverlap="1" wp14:anchorId="54C1E8F3" wp14:editId="2E12A3CC">
                <wp:simplePos x="0" y="0"/>
                <wp:positionH relativeFrom="column">
                  <wp:posOffset>310515</wp:posOffset>
                </wp:positionH>
                <wp:positionV relativeFrom="paragraph">
                  <wp:posOffset>2745740</wp:posOffset>
                </wp:positionV>
                <wp:extent cx="6548755" cy="0"/>
                <wp:effectExtent l="0" t="0" r="23495" b="19050"/>
                <wp:wrapNone/>
                <wp:docPr id="130" name="Straight Connector 130"/>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49E94E6" id="Straight Connector 130" o:spid="_x0000_s1026" style="position:absolute;z-index:251873280;visibility:visible;mso-wrap-style:square;mso-wrap-distance-left:9pt;mso-wrap-distance-top:0;mso-wrap-distance-right:9pt;mso-wrap-distance-bottom:0;mso-position-horizontal:absolute;mso-position-horizontal-relative:text;mso-position-vertical:absolute;mso-position-vertical-relative:text" from="24.45pt,216.2pt" to="540.1pt,2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" strokecolor="#1c1c1c [3200]" strokeweight=".5pt">
                <v:stroke joinstyle="miter"/>
              </v:line>
            </w:pict>
          </mc:Fallback>
        </mc:AlternateContent>
      </w:r>
      <w:r>
        <w:rPr>
          <w:noProof/>
        </w:rPr>
        <mc:AlternateContent>
          <mc:Choice Requires="wps">
            <w:drawing>
              <wp:anchor distT="0" distB="0" distL="114300" distR="114300" simplePos="0" relativeHeight="251872256" behindDoc="0" locked="0" layoutInCell="1" allowOverlap="1" wp14:anchorId="1C2283B5" wp14:editId="73236BE0">
                <wp:simplePos x="0" y="0"/>
                <wp:positionH relativeFrom="column">
                  <wp:posOffset>309245</wp:posOffset>
                </wp:positionH>
                <wp:positionV relativeFrom="paragraph">
                  <wp:posOffset>2418715</wp:posOffset>
                </wp:positionV>
                <wp:extent cx="6548755" cy="0"/>
                <wp:effectExtent l="0" t="0" r="23495" b="19050"/>
                <wp:wrapNone/>
                <wp:docPr id="131" name="Straight Connector 131"/>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DB9B4C" id="Straight Connector 131" o:spid="_x0000_s1026" style="position:absolute;z-index:251872256;visibility:visible;mso-wrap-style:square;mso-wrap-distance-left:9pt;mso-wrap-distance-top:0;mso-wrap-distance-right:9pt;mso-wrap-distance-bottom:0;mso-position-horizontal:absolute;mso-position-horizontal-relative:text;mso-position-vertical:absolute;mso-position-vertical-relative:text" from="24.35pt,190.45pt" to="540pt,19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" strokecolor="#1c1c1c [3200]" strokeweight=".5pt">
                <v:stroke joinstyle="miter"/>
              </v:line>
            </w:pict>
          </mc:Fallback>
        </mc:AlternateContent>
      </w:r>
      <w:r>
        <w:rPr>
          <w:noProof/>
        </w:rPr>
        <mc:AlternateContent>
          <mc:Choice Requires="wps">
            <w:drawing>
              <wp:anchor distT="0" distB="0" distL="114300" distR="114300" simplePos="0" relativeHeight="251875328" behindDoc="0" locked="0" layoutInCell="1" allowOverlap="1" wp14:anchorId="30EE6843" wp14:editId="45229DCB">
                <wp:simplePos x="0" y="0"/>
                <wp:positionH relativeFrom="column">
                  <wp:posOffset>300355</wp:posOffset>
                </wp:positionH>
                <wp:positionV relativeFrom="paragraph">
                  <wp:posOffset>3662680</wp:posOffset>
                </wp:positionV>
                <wp:extent cx="6548755" cy="0"/>
                <wp:effectExtent l="0" t="0" r="23495" b="19050"/>
                <wp:wrapNone/>
                <wp:docPr id="129" name="Straight Connector 129"/>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6EDFDE" id="Straight Connector 129" o:spid="_x0000_s1026" style="position:absolute;z-index:251875328;visibility:visible;mso-wrap-style:square;mso-wrap-distance-left:9pt;mso-wrap-distance-top:0;mso-wrap-distance-right:9pt;mso-wrap-distance-bottom:0;mso-position-horizontal:absolute;mso-position-horizontal-relative:text;mso-position-vertical:absolute;mso-position-vertical-relative:text" from="23.65pt,288.4pt" to="539.3pt,28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" strokecolor="#1c1c1c [3200]" strokeweight=".5pt">
                <v:stroke joinstyle="miter"/>
              </v:line>
            </w:pict>
          </mc:Fallback>
        </mc:AlternateContent>
      </w:r>
      <w:r>
        <w:rPr>
          <w:noProof/>
        </w:rPr>
        <mc:AlternateContent>
          <mc:Choice Requires="wps">
            <w:drawing>
              <wp:anchor distT="0" distB="0" distL="114300" distR="114300" simplePos="0" relativeHeight="251876352" behindDoc="0" locked="0" layoutInCell="1" allowOverlap="1" wp14:anchorId="5C0C4B36" wp14:editId="5EAE47FB">
                <wp:simplePos x="0" y="0"/>
                <wp:positionH relativeFrom="column">
                  <wp:posOffset>309880</wp:posOffset>
                </wp:positionH>
                <wp:positionV relativeFrom="paragraph">
                  <wp:posOffset>4565015</wp:posOffset>
                </wp:positionV>
                <wp:extent cx="6548755" cy="0"/>
                <wp:effectExtent l="0" t="0" r="23495" b="19050"/>
                <wp:wrapNone/>
                <wp:docPr id="124" name="Straight Connector 124"/>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64A30C6" id="Straight Connector 124" o:spid="_x0000_s1026" style="position:absolute;z-index:251876352;visibility:visible;mso-wrap-style:square;mso-wrap-distance-left:9pt;mso-wrap-distance-top:0;mso-wrap-distance-right:9pt;mso-wrap-distance-bottom:0;mso-position-horizontal:absolute;mso-position-horizontal-relative:text;mso-position-vertical:absolute;mso-position-vertical-relative:text" from="24.4pt,359.45pt" to="540.05pt,35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" strokecolor="#1c1c1c [3200]" strokeweight=".5pt">
                <v:stroke joinstyle="miter"/>
              </v:line>
            </w:pict>
          </mc:Fallback>
        </mc:AlternateContent>
      </w:r>
      <w:r>
        <w:rPr>
          <w:noProof/>
        </w:rPr>
        <mc:AlternateContent>
          <mc:Choice Requires="wps">
            <w:drawing>
              <wp:anchor distT="0" distB="0" distL="114300" distR="114300" simplePos="0" relativeHeight="251877376" behindDoc="0" locked="0" layoutInCell="1" allowOverlap="1" wp14:anchorId="5F0C6191" wp14:editId="7907DB67">
                <wp:simplePos x="0" y="0"/>
                <wp:positionH relativeFrom="column">
                  <wp:posOffset>309880</wp:posOffset>
                </wp:positionH>
                <wp:positionV relativeFrom="paragraph">
                  <wp:posOffset>4901565</wp:posOffset>
                </wp:positionV>
                <wp:extent cx="6548755" cy="0"/>
                <wp:effectExtent l="0" t="0" r="23495" b="19050"/>
                <wp:wrapNone/>
                <wp:docPr id="125" name="Straight Connector 125"/>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F9E74A9" id="Straight Connector 125" o:spid="_x0000_s1026" style="position:absolute;z-index:251877376;visibility:visible;mso-wrap-style:square;mso-wrap-distance-left:9pt;mso-wrap-distance-top:0;mso-wrap-distance-right:9pt;mso-wrap-distance-bottom:0;mso-position-horizontal:absolute;mso-position-horizontal-relative:text;mso-position-vertical:absolute;mso-position-vertical-relative:text" from="24.4pt,385.95pt" to="540.05pt,38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" strokecolor="#1c1c1c [3200]" strokeweight=".5pt">
                <v:stroke joinstyle="miter"/>
              </v:line>
            </w:pict>
          </mc:Fallback>
        </mc:AlternateContent>
      </w:r>
      <w:r>
        <w:rPr>
          <w:noProof/>
        </w:rPr>
        <mc:AlternateContent>
          <mc:Choice Requires="wps">
            <w:drawing>
              <wp:anchor distT="0" distB="0" distL="114300" distR="114300" simplePos="0" relativeHeight="251878400" behindDoc="0" locked="0" layoutInCell="1" allowOverlap="1" wp14:anchorId="3D78F58E" wp14:editId="64711B3B">
                <wp:simplePos x="0" y="0"/>
                <wp:positionH relativeFrom="column">
                  <wp:posOffset>294640</wp:posOffset>
                </wp:positionH>
                <wp:positionV relativeFrom="paragraph">
                  <wp:posOffset>5612130</wp:posOffset>
                </wp:positionV>
                <wp:extent cx="6548755" cy="0"/>
                <wp:effectExtent l="0" t="0" r="23495" b="19050"/>
                <wp:wrapNone/>
                <wp:docPr id="126" name="Straight Connector 126"/>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8034ABF" id="Straight Connector 126" o:spid="_x0000_s1026" style="position:absolute;z-index:251878400;visibility:visible;mso-wrap-style:square;mso-wrap-distance-left:9pt;mso-wrap-distance-top:0;mso-wrap-distance-right:9pt;mso-wrap-distance-bottom:0;mso-position-horizontal:absolute;mso-position-horizontal-relative:text;mso-position-vertical:absolute;mso-position-vertical-relative:text" from="23.2pt,441.9pt" to="538.85pt,4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" strokecolor="#1c1c1c [3200]" strokeweight=".5pt">
                <v:stroke joinstyle="miter"/>
              </v:line>
            </w:pict>
          </mc:Fallback>
        </mc:AlternateContent>
      </w:r>
      <w:r>
        <w:rPr>
          <w:noProof/>
        </w:rPr>
        <mc:AlternateContent>
          <mc:Choice Requires="wps">
            <w:drawing>
              <wp:anchor distT="0" distB="0" distL="114300" distR="114300" simplePos="0" relativeHeight="251879424" behindDoc="0" locked="0" layoutInCell="1" allowOverlap="1" wp14:anchorId="622E8DAF" wp14:editId="2EFE57F4">
                <wp:simplePos x="0" y="0"/>
                <wp:positionH relativeFrom="column">
                  <wp:posOffset>293370</wp:posOffset>
                </wp:positionH>
                <wp:positionV relativeFrom="paragraph">
                  <wp:posOffset>5937250</wp:posOffset>
                </wp:positionV>
                <wp:extent cx="6548755" cy="0"/>
                <wp:effectExtent l="0" t="0" r="23495" b="19050"/>
                <wp:wrapNone/>
                <wp:docPr id="127" name="Straight Connector 127"/>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9DD92D1" id="Straight Connector 127" o:spid="_x0000_s1026" style="position:absolute;z-index:251879424;visibility:visible;mso-wrap-style:square;mso-wrap-distance-left:9pt;mso-wrap-distance-top:0;mso-wrap-distance-right:9pt;mso-wrap-distance-bottom:0;mso-position-horizontal:absolute;mso-position-horizontal-relative:text;mso-position-vertical:absolute;mso-position-vertical-relative:text" from="23.1pt,467.5pt" to="538.75pt,4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" strokecolor="#1c1c1c [3200]" strokeweight=".5pt">
                <v:stroke joinstyle="miter"/>
              </v:line>
            </w:pict>
          </mc:Fallback>
        </mc:AlternateContent>
      </w:r>
      <w:r>
        <w:rPr>
          <w:noProof/>
        </w:rPr>
        <mc:AlternateContent>
          <mc:Choice Requires="wps">
            <w:drawing>
              <wp:anchor distT="0" distB="0" distL="114300" distR="114300" simplePos="0" relativeHeight="251881472" behindDoc="0" locked="0" layoutInCell="1" allowOverlap="1" wp14:anchorId="6E80FC43" wp14:editId="655A8143">
                <wp:simplePos x="0" y="0"/>
                <wp:positionH relativeFrom="column">
                  <wp:posOffset>286385</wp:posOffset>
                </wp:positionH>
                <wp:positionV relativeFrom="paragraph">
                  <wp:posOffset>6969760</wp:posOffset>
                </wp:positionV>
                <wp:extent cx="6548755" cy="0"/>
                <wp:effectExtent l="0" t="0" r="23495" b="19050"/>
                <wp:wrapNone/>
                <wp:docPr id="122" name="Straight Connector 122"/>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6D5F78A" id="Straight Connector 122" o:spid="_x0000_s1026" style="position:absolute;z-index:251881472;visibility:visible;mso-wrap-style:square;mso-wrap-distance-left:9pt;mso-wrap-distance-top:0;mso-wrap-distance-right:9pt;mso-wrap-distance-bottom:0;mso-position-horizontal:absolute;mso-position-horizontal-relative:text;mso-position-vertical:absolute;mso-position-vertical-relative:text" from="22.55pt,548.8pt" to="538.2pt,54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" strokecolor="#1c1c1c [3200]" strokeweight=".5pt">
                <v:stroke joinstyle="miter"/>
              </v:line>
            </w:pict>
          </mc:Fallback>
        </mc:AlternateContent>
      </w:r>
      <w:r>
        <w:rPr>
          <w:noProof/>
        </w:rPr>
        <mc:AlternateContent>
          <mc:Choice Requires="wps">
            <w:drawing>
              <wp:anchor distT="0" distB="0" distL="114300" distR="114300" simplePos="0" relativeHeight="251880448" behindDoc="0" locked="0" layoutInCell="1" allowOverlap="1" wp14:anchorId="5C1DC8F8" wp14:editId="7DB3C5EE">
                <wp:simplePos x="0" y="0"/>
                <wp:positionH relativeFrom="column">
                  <wp:posOffset>284480</wp:posOffset>
                </wp:positionH>
                <wp:positionV relativeFrom="paragraph">
                  <wp:posOffset>6644640</wp:posOffset>
                </wp:positionV>
                <wp:extent cx="6548755" cy="0"/>
                <wp:effectExtent l="0" t="0" r="23495" b="19050"/>
                <wp:wrapNone/>
                <wp:docPr id="123" name="Straight Connector 123"/>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85ACF8" id="Straight Connector 123" o:spid="_x0000_s1026" style="position:absolute;z-index:251880448;visibility:visible;mso-wrap-style:square;mso-wrap-distance-left:9pt;mso-wrap-distance-top:0;mso-wrap-distance-right:9pt;mso-wrap-distance-bottom:0;mso-position-horizontal:absolute;mso-position-horizontal-relative:text;mso-position-vertical:absolute;mso-position-vertical-relative:text" from="22.4pt,523.2pt" to="538.05pt,52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" strokecolor="#1c1c1c [3200]" strokeweight=".5pt">
                <v:stroke joinstyle="miter"/>
              </v:line>
            </w:pict>
          </mc:Fallback>
        </mc:AlternateContent>
      </w:r>
      <w:r>
        <w:rPr>
          <w:noProof/>
        </w:rPr>
        <mc:AlternateContent>
          <mc:Choice Requires="wps">
            <w:drawing>
              <wp:anchor distT="0" distB="0" distL="114300" distR="114300" simplePos="0" relativeHeight="251882496" behindDoc="0" locked="0" layoutInCell="1" allowOverlap="1" wp14:anchorId="74BD349E" wp14:editId="199886AA">
                <wp:simplePos x="0" y="0"/>
                <wp:positionH relativeFrom="column">
                  <wp:posOffset>296545</wp:posOffset>
                </wp:positionH>
                <wp:positionV relativeFrom="paragraph">
                  <wp:posOffset>7637145</wp:posOffset>
                </wp:positionV>
                <wp:extent cx="6548755" cy="0"/>
                <wp:effectExtent l="0" t="0" r="23495" b="19050"/>
                <wp:wrapNone/>
                <wp:docPr id="120" name="Straight Connector 120"/>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FACBA8A" id="Straight Connector 120" o:spid="_x0000_s1026" style="position:absolute;z-index:251882496;visibility:visible;mso-wrap-style:square;mso-wrap-distance-left:9pt;mso-wrap-distance-top:0;mso-wrap-distance-right:9pt;mso-wrap-distance-bottom:0;mso-position-horizontal:absolute;mso-position-horizontal-relative:text;mso-position-vertical:absolute;mso-position-vertical-relative:text" from="23.35pt,601.35pt" to="539pt,60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" strokecolor="#1c1c1c [3200]" strokeweight=".5pt">
                <v:stroke joinstyle="miter"/>
              </v:line>
            </w:pict>
          </mc:Fallback>
        </mc:AlternateContent>
      </w:r>
      <w:r>
        <w:rPr>
          <w:noProof/>
        </w:rPr>
        <mc:AlternateContent>
          <mc:Choice Requires="wps">
            <w:drawing>
              <wp:anchor distT="0" distB="0" distL="114300" distR="114300" simplePos="0" relativeHeight="251883520" behindDoc="0" locked="0" layoutInCell="1" allowOverlap="1" wp14:anchorId="0B72E594" wp14:editId="51DE0C9F">
                <wp:simplePos x="0" y="0"/>
                <wp:positionH relativeFrom="column">
                  <wp:posOffset>297180</wp:posOffset>
                </wp:positionH>
                <wp:positionV relativeFrom="paragraph">
                  <wp:posOffset>7980680</wp:posOffset>
                </wp:positionV>
                <wp:extent cx="6548755" cy="0"/>
                <wp:effectExtent l="0" t="0" r="23495" b="19050"/>
                <wp:wrapNone/>
                <wp:docPr id="121" name="Straight Connector 121"/>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D78BFD7" id="Straight Connector 121" o:spid="_x0000_s1026" style="position:absolute;z-index:251883520;visibility:visible;mso-wrap-style:square;mso-wrap-distance-left:9pt;mso-wrap-distance-top:0;mso-wrap-distance-right:9pt;mso-wrap-distance-bottom:0;mso-position-horizontal:absolute;mso-position-horizontal-relative:text;mso-position-vertical:absolute;mso-position-vertical-relative:text" from="23.4pt,628.4pt" to="539.05pt,6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" strokecolor="#1c1c1c [3200]" strokeweight=".5pt">
                <v:stroke joinstyle="miter"/>
              </v:line>
            </w:pict>
          </mc:Fallback>
        </mc:AlternateContent>
      </w:r>
      <w:r>
        <w:rPr>
          <w:noProof/>
        </w:rPr>
        <mc:AlternateContent>
          <mc:Choice Requires="wps">
            <w:drawing>
              <wp:anchor distT="0" distB="0" distL="114300" distR="114300" simplePos="0" relativeHeight="251867136" behindDoc="0" locked="0" layoutInCell="1" allowOverlap="1" wp14:anchorId="4E970FE5" wp14:editId="14499FC2">
                <wp:simplePos x="0" y="0"/>
                <wp:positionH relativeFrom="column">
                  <wp:posOffset>-287655</wp:posOffset>
                </wp:positionH>
                <wp:positionV relativeFrom="paragraph">
                  <wp:posOffset>104140</wp:posOffset>
                </wp:positionV>
                <wp:extent cx="7174865" cy="8552180"/>
                <wp:effectExtent l="0" t="0" r="0" b="1270"/>
                <wp:wrapNone/>
                <wp:docPr id="136" name="Text Box 136"/>
                <wp:cNvGraphicFramePr/>
                <a:graphic xmlns:a="http://schemas.openxmlformats.org/drawingml/2006/main">
                  <a:graphicData uri="http://schemas.microsoft.com/office/word/2010/wordprocessingShape">
                    <wps:wsp>
                      <wps:cNvSpPr txBox="1"/>
                      <wps:spPr>
                        <a:xfrm>
                          <a:off x="0" y="0"/>
                          <a:ext cx="7174865" cy="8552180"/>
                        </a:xfrm>
                        <a:prstGeom prst="rect">
                          <a:avLst/>
                        </a:prstGeom>
                        <a:noFill/>
                        <a:ln w="6350">
                          <a:noFill/>
                        </a:ln>
                      </wps:spPr>
                      <wps:txbx>
                        <w:txbxContent>
                          <w:p w:rsidR="002F3E5C" w:rsidRDefault="002F3E5C" w:rsidP="002F3E5C">
                            <w:pPr>
                              <w:pStyle w:val="NumberedBulletsKS2"/>
                              <w:numPr>
                                <w:ilvl w:val="0"/>
                                <w:numId w:val="9"/>
                              </w:numPr>
                              <w:spacing w:line="276" w:lineRule="auto"/>
                            </w:pPr>
                            <w:r>
                              <w:t>Where are you not likely to find hedgehogs? Why?</w:t>
                            </w:r>
                            <w:r>
                              <w:tab/>
                            </w:r>
                            <w:r>
                              <w:br/>
                            </w:r>
                          </w:p>
                          <w:p w:rsidR="002F3E5C" w:rsidRDefault="002F3E5C" w:rsidP="002F3E5C">
                            <w:pPr>
                              <w:pStyle w:val="NumberedBulletsKS2"/>
                              <w:spacing w:line="276" w:lineRule="auto"/>
                              <w:ind w:left="720" w:firstLine="0"/>
                            </w:pPr>
                          </w:p>
                          <w:p w:rsidR="002F3E5C" w:rsidRDefault="002F3E5C" w:rsidP="002F3E5C">
                            <w:pPr>
                              <w:pStyle w:val="NumberedBulletsKS2"/>
                              <w:numPr>
                                <w:ilvl w:val="0"/>
                                <w:numId w:val="9"/>
                              </w:numPr>
                              <w:spacing w:line="276" w:lineRule="auto"/>
                            </w:pPr>
                            <w:r>
                              <w:t>Which word does the author use to tell us that food might</w:t>
                            </w:r>
                            <w:r>
                              <w:t xml:space="preserve"> not be found in these places?</w:t>
                            </w:r>
                            <w:r>
                              <w:tab/>
                            </w:r>
                          </w:p>
                          <w:p w:rsidR="002F3E5C" w:rsidRDefault="002F3E5C" w:rsidP="002F3E5C">
                            <w:pPr>
                              <w:pStyle w:val="NumberedBulletsKS2"/>
                              <w:spacing w:line="276" w:lineRule="auto"/>
                              <w:ind w:left="720" w:firstLine="0"/>
                            </w:pPr>
                          </w:p>
                          <w:p w:rsidR="002F3E5C" w:rsidRDefault="002F3E5C" w:rsidP="002F3E5C">
                            <w:pPr>
                              <w:pStyle w:val="NumberedBulletsKS2"/>
                              <w:numPr>
                                <w:ilvl w:val="0"/>
                                <w:numId w:val="9"/>
                              </w:numPr>
                              <w:spacing w:line="276" w:lineRule="auto"/>
                            </w:pPr>
                            <w:r>
                              <w:t>Why are hedgehogs called Gardener’s Friends?</w:t>
                            </w:r>
                            <w:r>
                              <w:tab/>
                            </w:r>
                            <w:r>
                              <w:br/>
                            </w:r>
                          </w:p>
                          <w:p w:rsidR="002F3E5C" w:rsidRPr="002F3E5C" w:rsidRDefault="002F3E5C" w:rsidP="002F3E5C">
                            <w:pPr>
                              <w:pStyle w:val="NumberedBulletsKS2"/>
                              <w:spacing w:line="276" w:lineRule="auto"/>
                              <w:ind w:left="720" w:firstLine="0"/>
                            </w:pPr>
                          </w:p>
                          <w:p w:rsidR="002F3E5C" w:rsidRPr="002F3E5C" w:rsidRDefault="002F3E5C" w:rsidP="002F3E5C">
                            <w:pPr>
                              <w:pStyle w:val="NumberedBulletsKS2"/>
                              <w:numPr>
                                <w:ilvl w:val="0"/>
                                <w:numId w:val="9"/>
                              </w:numPr>
                              <w:spacing w:line="276" w:lineRule="auto"/>
                              <w:rPr>
                                <w:u w:val="thick"/>
                              </w:rPr>
                            </w:pPr>
                            <w:r>
                              <w:t>Describe two things we can do if we want hedgehogs to come to our gardens.</w:t>
                            </w:r>
                          </w:p>
                          <w:p w:rsidR="002F3E5C" w:rsidRDefault="002F3E5C" w:rsidP="002F3E5C">
                            <w:pPr>
                              <w:pStyle w:val="NumberedBulletsKS2"/>
                              <w:spacing w:line="276" w:lineRule="auto"/>
                              <w:ind w:left="720" w:firstLine="0"/>
                            </w:pPr>
                          </w:p>
                          <w:p w:rsidR="002F3E5C" w:rsidRDefault="002F3E5C" w:rsidP="002F3E5C">
                            <w:pPr>
                              <w:pStyle w:val="NumberedBulletsKS2"/>
                              <w:spacing w:line="276" w:lineRule="auto"/>
                              <w:ind w:left="720" w:firstLine="0"/>
                              <w:rPr>
                                <w:u w:val="thick"/>
                              </w:rPr>
                            </w:pPr>
                            <w:r>
                              <w:tab/>
                            </w:r>
                          </w:p>
                          <w:p w:rsidR="002F3E5C" w:rsidRPr="002F3E5C" w:rsidRDefault="002F3E5C" w:rsidP="002F3E5C">
                            <w:pPr>
                              <w:pStyle w:val="NumberedBulletsKS2"/>
                              <w:numPr>
                                <w:ilvl w:val="0"/>
                                <w:numId w:val="9"/>
                              </w:numPr>
                              <w:spacing w:line="276" w:lineRule="auto"/>
                              <w:rPr>
                                <w:u w:val="thick"/>
                              </w:rPr>
                            </w:pPr>
                            <w:r>
                              <w:t>Which word does the author use to tell us that hedgehogs are nosey or interested in what they can find?</w:t>
                            </w:r>
                            <w:r>
                              <w:tab/>
                            </w:r>
                          </w:p>
                          <w:p w:rsidR="002F3E5C" w:rsidRDefault="002F3E5C" w:rsidP="002F3E5C">
                            <w:pPr>
                              <w:pStyle w:val="NumberedBulletsKS2"/>
                              <w:spacing w:line="276" w:lineRule="auto"/>
                              <w:ind w:left="720" w:firstLine="0"/>
                            </w:pPr>
                          </w:p>
                          <w:p w:rsidR="002F3E5C" w:rsidRDefault="002F3E5C" w:rsidP="002F3E5C">
                            <w:pPr>
                              <w:pStyle w:val="NumberedBulletsKS2"/>
                              <w:spacing w:line="276" w:lineRule="auto"/>
                              <w:ind w:left="720" w:firstLine="0"/>
                              <w:rPr>
                                <w:u w:val="thick"/>
                              </w:rPr>
                            </w:pPr>
                          </w:p>
                          <w:p w:rsidR="002F3E5C" w:rsidRPr="002F3E5C" w:rsidRDefault="002F3E5C" w:rsidP="002F3E5C">
                            <w:pPr>
                              <w:pStyle w:val="NumberedBulletsKS2"/>
                              <w:numPr>
                                <w:ilvl w:val="0"/>
                                <w:numId w:val="9"/>
                              </w:numPr>
                              <w:spacing w:line="276" w:lineRule="auto"/>
                              <w:rPr>
                                <w:u w:val="thick"/>
                              </w:rPr>
                            </w:pPr>
                            <w:r>
                              <w:t>What do people mistakenly give hedgehogs to eat and why is this not a good idea?</w:t>
                            </w:r>
                          </w:p>
                          <w:p w:rsidR="002F3E5C" w:rsidRDefault="002F3E5C" w:rsidP="002F3E5C">
                            <w:pPr>
                              <w:pStyle w:val="NumberedBulletsKS2"/>
                              <w:spacing w:line="276" w:lineRule="auto"/>
                              <w:ind w:left="720" w:firstLine="0"/>
                            </w:pPr>
                          </w:p>
                          <w:p w:rsidR="002F3E5C" w:rsidRDefault="002F3E5C" w:rsidP="002F3E5C">
                            <w:pPr>
                              <w:pStyle w:val="NumberedBulletsKS2"/>
                              <w:spacing w:line="276" w:lineRule="auto"/>
                              <w:ind w:left="720" w:firstLine="0"/>
                              <w:rPr>
                                <w:u w:val="thick"/>
                              </w:rPr>
                            </w:pPr>
                            <w:r>
                              <w:tab/>
                            </w:r>
                          </w:p>
                          <w:p w:rsidR="002F3E5C" w:rsidRPr="002F3E5C" w:rsidRDefault="002F3E5C" w:rsidP="002F3E5C">
                            <w:pPr>
                              <w:pStyle w:val="NumberedBulletsKS2"/>
                              <w:numPr>
                                <w:ilvl w:val="0"/>
                                <w:numId w:val="9"/>
                              </w:numPr>
                              <w:spacing w:line="276" w:lineRule="auto"/>
                              <w:rPr>
                                <w:u w:val="thick"/>
                              </w:rPr>
                            </w:pPr>
                            <w:r>
                              <w:t>Explain why hedgehogs roll into a ball.</w:t>
                            </w:r>
                            <w:r>
                              <w:tab/>
                            </w:r>
                          </w:p>
                          <w:p w:rsidR="002F3E5C" w:rsidRDefault="002F3E5C" w:rsidP="002F3E5C">
                            <w:pPr>
                              <w:pStyle w:val="NumberedBulletsKS2"/>
                              <w:spacing w:line="276" w:lineRule="auto"/>
                              <w:ind w:left="720" w:firstLine="0"/>
                            </w:pPr>
                          </w:p>
                          <w:p w:rsidR="002F3E5C" w:rsidRDefault="002F3E5C" w:rsidP="002F3E5C">
                            <w:pPr>
                              <w:pStyle w:val="NumberedBulletsKS2"/>
                              <w:spacing w:line="276" w:lineRule="auto"/>
                              <w:ind w:left="720" w:firstLine="0"/>
                              <w:rPr>
                                <w:u w:val="thick"/>
                              </w:rPr>
                            </w:pPr>
                          </w:p>
                          <w:p w:rsidR="006B3DE9" w:rsidRPr="006B3DE9" w:rsidRDefault="002F3E5C" w:rsidP="006B3DE9">
                            <w:pPr>
                              <w:pStyle w:val="NumberedBulletsKS2"/>
                              <w:numPr>
                                <w:ilvl w:val="0"/>
                                <w:numId w:val="9"/>
                              </w:numPr>
                              <w:spacing w:line="276" w:lineRule="auto"/>
                              <w:rPr>
                                <w:u w:val="thick"/>
                              </w:rPr>
                            </w:pPr>
                            <w:r>
                              <w:t>What kind of food and drink should we leave out for hedgehogs and why?</w:t>
                            </w:r>
                          </w:p>
                          <w:p w:rsidR="006B3DE9" w:rsidRDefault="006B3DE9" w:rsidP="006B3DE9">
                            <w:pPr>
                              <w:pStyle w:val="NumberedBulletsKS2"/>
                              <w:spacing w:line="276" w:lineRule="auto"/>
                              <w:ind w:left="720" w:firstLine="0"/>
                            </w:pPr>
                          </w:p>
                          <w:p w:rsidR="006B3DE9" w:rsidRPr="006B3DE9" w:rsidRDefault="006B3DE9" w:rsidP="006B3DE9">
                            <w:pPr>
                              <w:pStyle w:val="NumberedBulletsKS2"/>
                              <w:spacing w:line="276" w:lineRule="auto"/>
                              <w:ind w:left="720" w:firstLine="0"/>
                              <w:rPr>
                                <w:u w:val="thick"/>
                              </w:rPr>
                            </w:pPr>
                          </w:p>
                          <w:p w:rsidR="002F3E5C" w:rsidRPr="006B3DE9" w:rsidRDefault="002F3E5C" w:rsidP="006B3DE9">
                            <w:pPr>
                              <w:pStyle w:val="NumberedBulletsKS2"/>
                              <w:numPr>
                                <w:ilvl w:val="0"/>
                                <w:numId w:val="9"/>
                              </w:numPr>
                              <w:spacing w:line="276" w:lineRule="auto"/>
                              <w:rPr>
                                <w:u w:val="thick"/>
                              </w:rPr>
                            </w:pPr>
                            <w:r>
                              <w:t>Why do people need to take care around November to March?</w:t>
                            </w:r>
                            <w: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970FE5" id="Text Box 136" o:spid="_x0000_s1068" type="#_x0000_t202" style="position:absolute;left:0;text-align:left;margin-left:-22.65pt;margin-top:8.2pt;width:564.95pt;height:673.4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" filled="f" stroked="f" strokeweight=".5pt">
                <v:textbox>
                  <w:txbxContent>
                    <w:p w:rsidR="002F3E5C" w:rsidRDefault="002F3E5C" w:rsidP="002F3E5C">
                      <w:pPr>
                        <w:pStyle w:val="NumberedBulletsKS2"/>
                        <w:numPr>
                          <w:ilvl w:val="0"/>
                          <w:numId w:val="9"/>
                        </w:numPr>
                        <w:spacing w:line="276" w:lineRule="auto"/>
                      </w:pPr>
                      <w:r>
                        <w:t>Where are you not likely to find hedgehogs? Why?</w:t>
                      </w:r>
                      <w:r>
                        <w:tab/>
                      </w:r>
                      <w:r>
                        <w:br/>
                      </w:r>
                    </w:p>
                    <w:p w:rsidR="002F3E5C" w:rsidRDefault="002F3E5C" w:rsidP="002F3E5C">
                      <w:pPr>
                        <w:pStyle w:val="NumberedBulletsKS2"/>
                        <w:spacing w:line="276" w:lineRule="auto"/>
                        <w:ind w:left="720" w:firstLine="0"/>
                      </w:pPr>
                    </w:p>
                    <w:p w:rsidR="002F3E5C" w:rsidRDefault="002F3E5C" w:rsidP="002F3E5C">
                      <w:pPr>
                        <w:pStyle w:val="NumberedBulletsKS2"/>
                        <w:numPr>
                          <w:ilvl w:val="0"/>
                          <w:numId w:val="9"/>
                        </w:numPr>
                        <w:spacing w:line="276" w:lineRule="auto"/>
                      </w:pPr>
                      <w:r>
                        <w:t>Which word does the author use to tell us that food might</w:t>
                      </w:r>
                      <w:r>
                        <w:t xml:space="preserve"> not be found in these places?</w:t>
                      </w:r>
                      <w:r>
                        <w:tab/>
                      </w:r>
                    </w:p>
                    <w:p w:rsidR="002F3E5C" w:rsidRDefault="002F3E5C" w:rsidP="002F3E5C">
                      <w:pPr>
                        <w:pStyle w:val="NumberedBulletsKS2"/>
                        <w:spacing w:line="276" w:lineRule="auto"/>
                        <w:ind w:left="720" w:firstLine="0"/>
                      </w:pPr>
                    </w:p>
                    <w:p w:rsidR="002F3E5C" w:rsidRDefault="002F3E5C" w:rsidP="002F3E5C">
                      <w:pPr>
                        <w:pStyle w:val="NumberedBulletsKS2"/>
                        <w:numPr>
                          <w:ilvl w:val="0"/>
                          <w:numId w:val="9"/>
                        </w:numPr>
                        <w:spacing w:line="276" w:lineRule="auto"/>
                      </w:pPr>
                      <w:r>
                        <w:t>Why are hedgehogs called Gardener’s Friends?</w:t>
                      </w:r>
                      <w:r>
                        <w:tab/>
                      </w:r>
                      <w:r>
                        <w:br/>
                      </w:r>
                    </w:p>
                    <w:p w:rsidR="002F3E5C" w:rsidRPr="002F3E5C" w:rsidRDefault="002F3E5C" w:rsidP="002F3E5C">
                      <w:pPr>
                        <w:pStyle w:val="NumberedBulletsKS2"/>
                        <w:spacing w:line="276" w:lineRule="auto"/>
                        <w:ind w:left="720" w:firstLine="0"/>
                      </w:pPr>
                    </w:p>
                    <w:p w:rsidR="002F3E5C" w:rsidRPr="002F3E5C" w:rsidRDefault="002F3E5C" w:rsidP="002F3E5C">
                      <w:pPr>
                        <w:pStyle w:val="NumberedBulletsKS2"/>
                        <w:numPr>
                          <w:ilvl w:val="0"/>
                          <w:numId w:val="9"/>
                        </w:numPr>
                        <w:spacing w:line="276" w:lineRule="auto"/>
                        <w:rPr>
                          <w:u w:val="thick"/>
                        </w:rPr>
                      </w:pPr>
                      <w:r>
                        <w:t>Describe two things we can do if we want hedgehogs to come to our gardens.</w:t>
                      </w:r>
                    </w:p>
                    <w:p w:rsidR="002F3E5C" w:rsidRDefault="002F3E5C" w:rsidP="002F3E5C">
                      <w:pPr>
                        <w:pStyle w:val="NumberedBulletsKS2"/>
                        <w:spacing w:line="276" w:lineRule="auto"/>
                        <w:ind w:left="720" w:firstLine="0"/>
                      </w:pPr>
                    </w:p>
                    <w:p w:rsidR="002F3E5C" w:rsidRDefault="002F3E5C" w:rsidP="002F3E5C">
                      <w:pPr>
                        <w:pStyle w:val="NumberedBulletsKS2"/>
                        <w:spacing w:line="276" w:lineRule="auto"/>
                        <w:ind w:left="720" w:firstLine="0"/>
                        <w:rPr>
                          <w:u w:val="thick"/>
                        </w:rPr>
                      </w:pPr>
                      <w:r>
                        <w:tab/>
                      </w:r>
                    </w:p>
                    <w:p w:rsidR="002F3E5C" w:rsidRPr="002F3E5C" w:rsidRDefault="002F3E5C" w:rsidP="002F3E5C">
                      <w:pPr>
                        <w:pStyle w:val="NumberedBulletsKS2"/>
                        <w:numPr>
                          <w:ilvl w:val="0"/>
                          <w:numId w:val="9"/>
                        </w:numPr>
                        <w:spacing w:line="276" w:lineRule="auto"/>
                        <w:rPr>
                          <w:u w:val="thick"/>
                        </w:rPr>
                      </w:pPr>
                      <w:r>
                        <w:t>Which word does the author use to tell us that hedgehogs are nosey or interested in what they can find?</w:t>
                      </w:r>
                      <w:r>
                        <w:tab/>
                      </w:r>
                    </w:p>
                    <w:p w:rsidR="002F3E5C" w:rsidRDefault="002F3E5C" w:rsidP="002F3E5C">
                      <w:pPr>
                        <w:pStyle w:val="NumberedBulletsKS2"/>
                        <w:spacing w:line="276" w:lineRule="auto"/>
                        <w:ind w:left="720" w:firstLine="0"/>
                      </w:pPr>
                    </w:p>
                    <w:p w:rsidR="002F3E5C" w:rsidRDefault="002F3E5C" w:rsidP="002F3E5C">
                      <w:pPr>
                        <w:pStyle w:val="NumberedBulletsKS2"/>
                        <w:spacing w:line="276" w:lineRule="auto"/>
                        <w:ind w:left="720" w:firstLine="0"/>
                        <w:rPr>
                          <w:u w:val="thick"/>
                        </w:rPr>
                      </w:pPr>
                    </w:p>
                    <w:p w:rsidR="002F3E5C" w:rsidRPr="002F3E5C" w:rsidRDefault="002F3E5C" w:rsidP="002F3E5C">
                      <w:pPr>
                        <w:pStyle w:val="NumberedBulletsKS2"/>
                        <w:numPr>
                          <w:ilvl w:val="0"/>
                          <w:numId w:val="9"/>
                        </w:numPr>
                        <w:spacing w:line="276" w:lineRule="auto"/>
                        <w:rPr>
                          <w:u w:val="thick"/>
                        </w:rPr>
                      </w:pPr>
                      <w:r>
                        <w:t>What do people mistakenly give hedgehogs to eat and why is this not a good idea?</w:t>
                      </w:r>
                    </w:p>
                    <w:p w:rsidR="002F3E5C" w:rsidRDefault="002F3E5C" w:rsidP="002F3E5C">
                      <w:pPr>
                        <w:pStyle w:val="NumberedBulletsKS2"/>
                        <w:spacing w:line="276" w:lineRule="auto"/>
                        <w:ind w:left="720" w:firstLine="0"/>
                      </w:pPr>
                    </w:p>
                    <w:p w:rsidR="002F3E5C" w:rsidRDefault="002F3E5C" w:rsidP="002F3E5C">
                      <w:pPr>
                        <w:pStyle w:val="NumberedBulletsKS2"/>
                        <w:spacing w:line="276" w:lineRule="auto"/>
                        <w:ind w:left="720" w:firstLine="0"/>
                        <w:rPr>
                          <w:u w:val="thick"/>
                        </w:rPr>
                      </w:pPr>
                      <w:r>
                        <w:tab/>
                      </w:r>
                    </w:p>
                    <w:p w:rsidR="002F3E5C" w:rsidRPr="002F3E5C" w:rsidRDefault="002F3E5C" w:rsidP="002F3E5C">
                      <w:pPr>
                        <w:pStyle w:val="NumberedBulletsKS2"/>
                        <w:numPr>
                          <w:ilvl w:val="0"/>
                          <w:numId w:val="9"/>
                        </w:numPr>
                        <w:spacing w:line="276" w:lineRule="auto"/>
                        <w:rPr>
                          <w:u w:val="thick"/>
                        </w:rPr>
                      </w:pPr>
                      <w:r>
                        <w:t>Explain why hedgehogs roll into a ball.</w:t>
                      </w:r>
                      <w:r>
                        <w:tab/>
                      </w:r>
                    </w:p>
                    <w:p w:rsidR="002F3E5C" w:rsidRDefault="002F3E5C" w:rsidP="002F3E5C">
                      <w:pPr>
                        <w:pStyle w:val="NumberedBulletsKS2"/>
                        <w:spacing w:line="276" w:lineRule="auto"/>
                        <w:ind w:left="720" w:firstLine="0"/>
                      </w:pPr>
                    </w:p>
                    <w:p w:rsidR="002F3E5C" w:rsidRDefault="002F3E5C" w:rsidP="002F3E5C">
                      <w:pPr>
                        <w:pStyle w:val="NumberedBulletsKS2"/>
                        <w:spacing w:line="276" w:lineRule="auto"/>
                        <w:ind w:left="720" w:firstLine="0"/>
                        <w:rPr>
                          <w:u w:val="thick"/>
                        </w:rPr>
                      </w:pPr>
                    </w:p>
                    <w:p w:rsidR="006B3DE9" w:rsidRPr="006B3DE9" w:rsidRDefault="002F3E5C" w:rsidP="006B3DE9">
                      <w:pPr>
                        <w:pStyle w:val="NumberedBulletsKS2"/>
                        <w:numPr>
                          <w:ilvl w:val="0"/>
                          <w:numId w:val="9"/>
                        </w:numPr>
                        <w:spacing w:line="276" w:lineRule="auto"/>
                        <w:rPr>
                          <w:u w:val="thick"/>
                        </w:rPr>
                      </w:pPr>
                      <w:r>
                        <w:t>What kind of food and drink should we leave out for hedgehogs and why?</w:t>
                      </w:r>
                    </w:p>
                    <w:p w:rsidR="006B3DE9" w:rsidRDefault="006B3DE9" w:rsidP="006B3DE9">
                      <w:pPr>
                        <w:pStyle w:val="NumberedBulletsKS2"/>
                        <w:spacing w:line="276" w:lineRule="auto"/>
                        <w:ind w:left="720" w:firstLine="0"/>
                      </w:pPr>
                    </w:p>
                    <w:p w:rsidR="006B3DE9" w:rsidRPr="006B3DE9" w:rsidRDefault="006B3DE9" w:rsidP="006B3DE9">
                      <w:pPr>
                        <w:pStyle w:val="NumberedBulletsKS2"/>
                        <w:spacing w:line="276" w:lineRule="auto"/>
                        <w:ind w:left="720" w:firstLine="0"/>
                        <w:rPr>
                          <w:u w:val="thick"/>
                        </w:rPr>
                      </w:pPr>
                    </w:p>
                    <w:p w:rsidR="002F3E5C" w:rsidRPr="006B3DE9" w:rsidRDefault="002F3E5C" w:rsidP="006B3DE9">
                      <w:pPr>
                        <w:pStyle w:val="NumberedBulletsKS2"/>
                        <w:numPr>
                          <w:ilvl w:val="0"/>
                          <w:numId w:val="9"/>
                        </w:numPr>
                        <w:spacing w:line="276" w:lineRule="auto"/>
                        <w:rPr>
                          <w:u w:val="thick"/>
                        </w:rPr>
                      </w:pPr>
                      <w:r>
                        <w:t>Why do people need to take care around November to March?</w:t>
                      </w:r>
                      <w:r>
                        <w:tab/>
                      </w:r>
                    </w:p>
                  </w:txbxContent>
                </v:textbox>
              </v:shape>
            </w:pict>
          </mc:Fallback>
        </mc:AlternateContent>
      </w:r>
      <w:r>
        <w:rPr>
          <w:noProof/>
        </w:rPr>
        <mc:AlternateContent>
          <mc:Choice Requires="wps">
            <w:drawing>
              <wp:anchor distT="0" distB="0" distL="114300" distR="114300" simplePos="0" relativeHeight="251866112" behindDoc="0" locked="0" layoutInCell="1" allowOverlap="1" wp14:anchorId="6782879A" wp14:editId="15990CA5">
                <wp:simplePos x="0" y="0"/>
                <wp:positionH relativeFrom="column">
                  <wp:posOffset>338455</wp:posOffset>
                </wp:positionH>
                <wp:positionV relativeFrom="paragraph">
                  <wp:posOffset>-248920</wp:posOffset>
                </wp:positionV>
                <wp:extent cx="6424930" cy="739140"/>
                <wp:effectExtent l="0" t="0" r="0" b="3810"/>
                <wp:wrapNone/>
                <wp:docPr id="138" name="Text Box 138"/>
                <wp:cNvGraphicFramePr/>
                <a:graphic xmlns:a="http://schemas.openxmlformats.org/drawingml/2006/main">
                  <a:graphicData uri="http://schemas.microsoft.com/office/word/2010/wordprocessingShape">
                    <wps:wsp>
                      <wps:cNvSpPr txBox="1"/>
                      <wps:spPr>
                        <a:xfrm>
                          <a:off x="0" y="0"/>
                          <a:ext cx="6424930" cy="739140"/>
                        </a:xfrm>
                        <a:prstGeom prst="rect">
                          <a:avLst/>
                        </a:prstGeom>
                        <a:noFill/>
                        <a:ln w="6350">
                          <a:noFill/>
                        </a:ln>
                      </wps:spPr>
                      <wps:txbx>
                        <w:txbxContent>
                          <w:p w:rsidR="002F3E5C" w:rsidRDefault="002F3E5C" w:rsidP="002F3E5C">
                            <w:pPr>
                              <w:pStyle w:val="Heading1KS2"/>
                              <w:rPr>
                                <w:b w:val="0"/>
                                <w:bCs w:val="0"/>
                                <w:sz w:val="26"/>
                                <w:szCs w:val="26"/>
                              </w:rPr>
                            </w:pPr>
                            <w:r>
                              <w:rPr>
                                <w:b w:val="0"/>
                                <w:bCs w:val="0"/>
                                <w:sz w:val="26"/>
                                <w:szCs w:val="26"/>
                              </w:rPr>
                              <w:t>Answer the following questions in as much detail as you can and in full sentences.</w:t>
                            </w:r>
                          </w:p>
                          <w:p w:rsidR="002F3E5C" w:rsidRDefault="002F3E5C" w:rsidP="002F3E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82879A" id="Text Box 138" o:spid="_x0000_s1069" type="#_x0000_t202" style="position:absolute;left:0;text-align:left;margin-left:26.65pt;margin-top:-19.6pt;width:505.9pt;height:58.2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" filled="f" stroked="f" strokeweight=".5pt">
                <v:textbox>
                  <w:txbxContent>
                    <w:p w:rsidR="002F3E5C" w:rsidRDefault="002F3E5C" w:rsidP="002F3E5C">
                      <w:pPr>
                        <w:pStyle w:val="Heading1KS2"/>
                        <w:rPr>
                          <w:b w:val="0"/>
                          <w:bCs w:val="0"/>
                          <w:sz w:val="26"/>
                          <w:szCs w:val="26"/>
                        </w:rPr>
                      </w:pPr>
                      <w:r>
                        <w:rPr>
                          <w:b w:val="0"/>
                          <w:bCs w:val="0"/>
                          <w:sz w:val="26"/>
                          <w:szCs w:val="26"/>
                        </w:rPr>
                        <w:t>Answer the following questions in as much detail as you can and in full sentences.</w:t>
                      </w:r>
                    </w:p>
                    <w:p w:rsidR="002F3E5C" w:rsidRDefault="002F3E5C" w:rsidP="002F3E5C"/>
                  </w:txbxContent>
                </v:textbox>
              </v:shape>
            </w:pict>
          </mc:Fallback>
        </mc:AlternateContent>
      </w:r>
      <w:r>
        <w:rPr>
          <w:noProof/>
        </w:rPr>
        <mc:AlternateContent>
          <mc:Choice Requires="wps">
            <w:drawing>
              <wp:anchor distT="0" distB="0" distL="114300" distR="114300" simplePos="0" relativeHeight="251869184" behindDoc="0" locked="0" layoutInCell="1" allowOverlap="1" wp14:anchorId="47EE0792" wp14:editId="11A53B8B">
                <wp:simplePos x="0" y="0"/>
                <wp:positionH relativeFrom="column">
                  <wp:posOffset>281305</wp:posOffset>
                </wp:positionH>
                <wp:positionV relativeFrom="paragraph">
                  <wp:posOffset>972820</wp:posOffset>
                </wp:positionV>
                <wp:extent cx="6548755" cy="0"/>
                <wp:effectExtent l="0" t="0" r="23495" b="19050"/>
                <wp:wrapNone/>
                <wp:docPr id="134" name="Straight Connector 134"/>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18E10E3" id="Straight Connector 134" o:spid="_x0000_s1026" style="position:absolute;z-index:251869184;visibility:visible;mso-wrap-style:square;mso-wrap-distance-left:9pt;mso-wrap-distance-top:0;mso-wrap-distance-right:9pt;mso-wrap-distance-bottom:0;mso-position-horizontal:absolute;mso-position-horizontal-relative:text;mso-position-vertical:absolute;mso-position-vertical-relative:text" from="22.15pt,76.6pt" to="537.8pt,7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" strokecolor="#1c1c1c [3200]" strokeweight=".5pt">
                <v:stroke joinstyle="miter"/>
              </v:line>
            </w:pict>
          </mc:Fallback>
        </mc:AlternateContent>
      </w:r>
      <w:r>
        <w:rPr>
          <w:noProof/>
        </w:rPr>
        <mc:AlternateContent>
          <mc:Choice Requires="wps">
            <w:drawing>
              <wp:anchor distT="0" distB="0" distL="114300" distR="114300" simplePos="0" relativeHeight="251868160" behindDoc="0" locked="0" layoutInCell="1" allowOverlap="1" wp14:anchorId="6843F1FF" wp14:editId="11A7C1F8">
                <wp:simplePos x="0" y="0"/>
                <wp:positionH relativeFrom="column">
                  <wp:posOffset>291465</wp:posOffset>
                </wp:positionH>
                <wp:positionV relativeFrom="paragraph">
                  <wp:posOffset>647065</wp:posOffset>
                </wp:positionV>
                <wp:extent cx="6548755" cy="0"/>
                <wp:effectExtent l="0" t="0" r="23495" b="19050"/>
                <wp:wrapNone/>
                <wp:docPr id="135" name="Straight Connector 135"/>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B3EBEB3" id="Straight Connector 135" o:spid="_x0000_s1026" style="position:absolute;z-index:251868160;visibility:visible;mso-wrap-style:square;mso-wrap-distance-left:9pt;mso-wrap-distance-top:0;mso-wrap-distance-right:9pt;mso-wrap-distance-bottom:0;mso-position-horizontal:absolute;mso-position-horizontal-relative:text;mso-position-vertical:absolute;mso-position-vertical-relative:text" from="22.95pt,50.95pt" to="538.6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" strokecolor="#1c1c1c [3200]" strokeweight=".5pt">
                <v:stroke joinstyle="miter"/>
              </v:line>
            </w:pict>
          </mc:Fallback>
        </mc:AlternateContent>
      </w:r>
      <w:r>
        <w:rPr>
          <w:noProof/>
        </w:rPr>
        <mc:AlternateContent>
          <mc:Choice Requires="wps">
            <w:drawing>
              <wp:anchor distT="0" distB="0" distL="114300" distR="114300" simplePos="0" relativeHeight="251884544" behindDoc="0" locked="0" layoutInCell="1" allowOverlap="1" wp14:anchorId="19CF91ED" wp14:editId="4B1DE506">
                <wp:simplePos x="0" y="0"/>
                <wp:positionH relativeFrom="column">
                  <wp:posOffset>294005</wp:posOffset>
                </wp:positionH>
                <wp:positionV relativeFrom="paragraph">
                  <wp:posOffset>8554720</wp:posOffset>
                </wp:positionV>
                <wp:extent cx="6548755" cy="0"/>
                <wp:effectExtent l="0" t="0" r="23495" b="19050"/>
                <wp:wrapNone/>
                <wp:docPr id="119" name="Straight Connector 119"/>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A1DAE27" id="Straight Connector 119" o:spid="_x0000_s1026" style="position:absolute;z-index:251884544;visibility:visible;mso-wrap-style:square;mso-wrap-distance-left:9pt;mso-wrap-distance-top:0;mso-wrap-distance-right:9pt;mso-wrap-distance-bottom:0;mso-position-horizontal:absolute;mso-position-horizontal-relative:text;mso-position-vertical:absolute;mso-position-vertical-relative:text" from="23.15pt,673.6pt" to="538.8pt,67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" strokecolor="#1c1c1c [3200]" strokeweight=".5pt">
                <v:stroke joinstyle="miter"/>
              </v:line>
            </w:pict>
          </mc:Fallback>
        </mc:AlternateContent>
      </w:r>
      <w:r>
        <w:rPr>
          <w:noProof/>
        </w:rPr>
        <mc:AlternateContent>
          <mc:Choice Requires="wps">
            <w:drawing>
              <wp:anchor distT="0" distB="0" distL="114300" distR="114300" simplePos="0" relativeHeight="251885568" behindDoc="0" locked="0" layoutInCell="1" allowOverlap="1" wp14:anchorId="54E7EC4C" wp14:editId="606106A2">
                <wp:simplePos x="0" y="0"/>
                <wp:positionH relativeFrom="column">
                  <wp:posOffset>304165</wp:posOffset>
                </wp:positionH>
                <wp:positionV relativeFrom="paragraph">
                  <wp:posOffset>8859520</wp:posOffset>
                </wp:positionV>
                <wp:extent cx="6548755" cy="0"/>
                <wp:effectExtent l="0" t="0" r="23495" b="19050"/>
                <wp:wrapNone/>
                <wp:docPr id="118" name="Straight Connector 118"/>
                <wp:cNvGraphicFramePr/>
                <a:graphic xmlns:a="http://schemas.openxmlformats.org/drawingml/2006/main">
                  <a:graphicData uri="http://schemas.microsoft.com/office/word/2010/wordprocessingShape">
                    <wps:wsp>
                      <wps:cNvCnPr/>
                      <wps:spPr>
                        <a:xfrm>
                          <a:off x="0" y="0"/>
                          <a:ext cx="6548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D574EAD" id="Straight Connector 118" o:spid="_x0000_s1026" style="position:absolute;z-index:251885568;visibility:visible;mso-wrap-style:square;mso-wrap-distance-left:9pt;mso-wrap-distance-top:0;mso-wrap-distance-right:9pt;mso-wrap-distance-bottom:0;mso-position-horizontal:absolute;mso-position-horizontal-relative:text;mso-position-vertical:absolute;mso-position-vertical-relative:text" from="23.95pt,697.6pt" to="539.6pt,69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" strokecolor="#1c1c1c [3200]" strokeweight=".5pt">
                <v:stroke joinstyle="miter"/>
              </v:line>
            </w:pict>
          </mc:Fallback>
        </mc:AlternateContent>
      </w:r>
      <w:r w:rsidR="002F3E5C">
        <w:rPr>
          <w:noProof/>
        </w:rPr>
        <mc:AlternateContent>
          <mc:Choice Requires="wps">
            <w:drawing>
              <wp:anchor distT="0" distB="0" distL="114300" distR="114300" simplePos="0" relativeHeight="251865088" behindDoc="0" locked="0" layoutInCell="1" allowOverlap="1" wp14:anchorId="05486BB1" wp14:editId="46581BEC">
                <wp:simplePos x="0" y="0"/>
                <wp:positionH relativeFrom="column">
                  <wp:posOffset>1142365</wp:posOffset>
                </wp:positionH>
                <wp:positionV relativeFrom="paragraph">
                  <wp:posOffset>-853440</wp:posOffset>
                </wp:positionV>
                <wp:extent cx="4880610" cy="739140"/>
                <wp:effectExtent l="0" t="0" r="0" b="3810"/>
                <wp:wrapNone/>
                <wp:docPr id="137" name="Text Box 137"/>
                <wp:cNvGraphicFramePr/>
                <a:graphic xmlns:a="http://schemas.openxmlformats.org/drawingml/2006/main">
                  <a:graphicData uri="http://schemas.microsoft.com/office/word/2010/wordprocessingShape">
                    <wps:wsp>
                      <wps:cNvSpPr txBox="1"/>
                      <wps:spPr>
                        <a:xfrm>
                          <a:off x="0" y="0"/>
                          <a:ext cx="4880610" cy="739140"/>
                        </a:xfrm>
                        <a:prstGeom prst="rect">
                          <a:avLst/>
                        </a:prstGeom>
                        <a:solidFill>
                          <a:schemeClr val="bg1"/>
                        </a:solidFill>
                        <a:ln w="6350">
                          <a:noFill/>
                        </a:ln>
                      </wps:spPr>
                      <wps:txbx>
                        <w:txbxContent>
                          <w:p w:rsidR="002F3E5C" w:rsidRDefault="002F3E5C" w:rsidP="002F3E5C">
                            <w:pPr>
                              <w:pStyle w:val="Heading1KS2"/>
                            </w:pPr>
                            <w:r>
                              <w:rPr>
                                <w:b w:val="0"/>
                                <w:bCs w:val="0"/>
                              </w:rPr>
                              <w:t>Hedgehogs</w:t>
                            </w:r>
                            <w:r>
                              <w:t xml:space="preserve"> Questions</w:t>
                            </w:r>
                          </w:p>
                          <w:p w:rsidR="002F3E5C" w:rsidRDefault="002F3E5C" w:rsidP="002F3E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486BB1" id="Text Box 137" o:spid="_x0000_s1070" type="#_x0000_t202" style="position:absolute;left:0;text-align:left;margin-left:89.95pt;margin-top:-67.2pt;width:384.3pt;height:58.2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" fillcolor="white [3212]" stroked="f" strokeweight=".5pt">
                <v:textbox>
                  <w:txbxContent>
                    <w:p w:rsidR="002F3E5C" w:rsidRDefault="002F3E5C" w:rsidP="002F3E5C">
                      <w:pPr>
                        <w:pStyle w:val="Heading1KS2"/>
                      </w:pPr>
                      <w:r>
                        <w:rPr>
                          <w:b w:val="0"/>
                          <w:bCs w:val="0"/>
                        </w:rPr>
                        <w:t>Hedgehogs</w:t>
                      </w:r>
                      <w:r>
                        <w:t xml:space="preserve"> Questions</w:t>
                      </w:r>
                    </w:p>
                    <w:p w:rsidR="002F3E5C" w:rsidRDefault="002F3E5C" w:rsidP="002F3E5C"/>
                  </w:txbxContent>
                </v:textbox>
              </v:shape>
            </w:pict>
          </mc:Fallback>
        </mc:AlternateContent>
      </w:r>
      <w:r w:rsidR="002F3E5C">
        <w:rPr>
          <w:noProof/>
        </w:rPr>
        <w:pict>
          <v:shape id="_x0000_s1037" type="#_x0000_t75" style="position:absolute;left:0;text-align:left;margin-left:-27.55pt;margin-top:7.65pt;width:592.8pt;height:838.35pt;z-index:-251452416;mso-position-horizontal-relative:text;mso-position-vertical-relative:page" wrapcoords="-31 0 -31 21578 21600 21578 21600 0 -31 0">
            <v:imagedata r:id="rId26" o:title="3 star Background"/>
            <w10:wrap type="tight" anchory="page"/>
          </v:shape>
        </w:pict>
      </w:r>
    </w:p>
    <w:p w:rsidR="00B8626B" w:rsidRPr="009E4127" w:rsidRDefault="006B3DE9" w:rsidP="009E4127">
      <w:bookmarkStart w:id="0" w:name="_GoBack"/>
      <w:bookmarkEnd w:id="0"/>
      <w:r w:rsidRPr="006B3DE9">
        <w:lastRenderedPageBreak/>
        <mc:AlternateContent>
          <mc:Choice Requires="wps">
            <w:drawing>
              <wp:anchor distT="0" distB="0" distL="114300" distR="114300" simplePos="0" relativeHeight="251889664" behindDoc="0" locked="0" layoutInCell="1" allowOverlap="1" wp14:anchorId="38E63D05" wp14:editId="73BFB577">
                <wp:simplePos x="0" y="0"/>
                <wp:positionH relativeFrom="column">
                  <wp:posOffset>-220345</wp:posOffset>
                </wp:positionH>
                <wp:positionV relativeFrom="paragraph">
                  <wp:posOffset>-108585</wp:posOffset>
                </wp:positionV>
                <wp:extent cx="7065241" cy="7920355"/>
                <wp:effectExtent l="0" t="0" r="0" b="4445"/>
                <wp:wrapNone/>
                <wp:docPr id="142" name="Text Box 142"/>
                <wp:cNvGraphicFramePr/>
                <a:graphic xmlns:a="http://schemas.openxmlformats.org/drawingml/2006/main">
                  <a:graphicData uri="http://schemas.microsoft.com/office/word/2010/wordprocessingShape">
                    <wps:wsp>
                      <wps:cNvSpPr txBox="1"/>
                      <wps:spPr>
                        <a:xfrm>
                          <a:off x="0" y="0"/>
                          <a:ext cx="7065241" cy="7920355"/>
                        </a:xfrm>
                        <a:prstGeom prst="rect">
                          <a:avLst/>
                        </a:prstGeom>
                        <a:noFill/>
                        <a:ln w="6350">
                          <a:noFill/>
                        </a:ln>
                      </wps:spPr>
                      <wps:txbx>
                        <w:txbxContent>
                          <w:p w:rsidR="006B3DE9" w:rsidRDefault="006B3DE9" w:rsidP="006B3DE9">
                            <w:pPr>
                              <w:pStyle w:val="QuestionAdultInformation"/>
                              <w:numPr>
                                <w:ilvl w:val="0"/>
                                <w:numId w:val="10"/>
                              </w:numPr>
                            </w:pPr>
                            <w:r>
                              <w:t>Where are you not likely to find hedgehogs? Why?</w:t>
                            </w:r>
                          </w:p>
                          <w:p w:rsidR="006B3DE9" w:rsidRDefault="006B3DE9" w:rsidP="006B3DE9">
                            <w:pPr>
                              <w:pStyle w:val="AnswerAdultInformation"/>
                              <w:ind w:left="720"/>
                            </w:pPr>
                            <w:r>
                              <w:t>You are likely not to find hedgehogs on mountainsides or wet places because food is scarce and there aren’t many areas for them to nest.</w:t>
                            </w:r>
                          </w:p>
                          <w:p w:rsidR="006B3DE9" w:rsidRDefault="006B3DE9" w:rsidP="006B3DE9">
                            <w:pPr>
                              <w:pStyle w:val="QuestionAdultInformation"/>
                              <w:numPr>
                                <w:ilvl w:val="0"/>
                                <w:numId w:val="10"/>
                              </w:numPr>
                            </w:pPr>
                            <w:r>
                              <w:t>Which word does the author use to tell us that food might not be found in these places?</w:t>
                            </w:r>
                          </w:p>
                          <w:p w:rsidR="006B3DE9" w:rsidRDefault="006B3DE9" w:rsidP="006B3DE9">
                            <w:pPr>
                              <w:pStyle w:val="AnswerAdultInformation"/>
                              <w:ind w:left="720"/>
                            </w:pPr>
                            <w:r>
                              <w:t>The word the author uses that tells us that food might not be found in these places is ‘scarce’.</w:t>
                            </w:r>
                          </w:p>
                          <w:p w:rsidR="006B3DE9" w:rsidRDefault="006B3DE9" w:rsidP="006B3DE9">
                            <w:pPr>
                              <w:pStyle w:val="QuestionAdultInformation"/>
                              <w:numPr>
                                <w:ilvl w:val="0"/>
                                <w:numId w:val="10"/>
                              </w:numPr>
                            </w:pPr>
                            <w:r>
                              <w:t>Why are hedgehogs called Gardener’s Friends?</w:t>
                            </w:r>
                          </w:p>
                          <w:p w:rsidR="006B3DE9" w:rsidRDefault="006B3DE9" w:rsidP="006B3DE9">
                            <w:pPr>
                              <w:pStyle w:val="AnswerAdultInformation"/>
                              <w:ind w:left="720"/>
                            </w:pPr>
                            <w:r>
                              <w:t>Hedgehogs are called Gardener’s Friends because they eat slugs and beetles. This is useful because slugs damage the plants.</w:t>
                            </w:r>
                          </w:p>
                          <w:p w:rsidR="006B3DE9" w:rsidRDefault="006B3DE9" w:rsidP="006B3DE9">
                            <w:pPr>
                              <w:pStyle w:val="QuestionAdultInformation"/>
                              <w:numPr>
                                <w:ilvl w:val="0"/>
                                <w:numId w:val="10"/>
                              </w:numPr>
                            </w:pPr>
                            <w:r>
                              <w:t>Describe two things we can do if we want hedgehogs to come to our gardens.</w:t>
                            </w:r>
                          </w:p>
                          <w:p w:rsidR="006B3DE9" w:rsidRDefault="006B3DE9" w:rsidP="006B3DE9">
                            <w:pPr>
                              <w:pStyle w:val="AnswerAdultInformation"/>
                              <w:ind w:left="720"/>
                            </w:pPr>
                            <w:r>
                              <w:t>Any two of the following: don’t use slug pellets, keep garden ponds covered and with sloping sides, keep drains covered, keep shed doors shut, and be careful in nesting places.</w:t>
                            </w:r>
                          </w:p>
                          <w:p w:rsidR="006B3DE9" w:rsidRDefault="006B3DE9" w:rsidP="006B3DE9">
                            <w:pPr>
                              <w:pStyle w:val="QuestionAdultInformation"/>
                              <w:numPr>
                                <w:ilvl w:val="0"/>
                                <w:numId w:val="10"/>
                              </w:numPr>
                            </w:pPr>
                            <w:r>
                              <w:t>Which word does the author use to tell us that hedgehogs are nosey or interested in what they can find?</w:t>
                            </w:r>
                          </w:p>
                          <w:p w:rsidR="006B3DE9" w:rsidRDefault="006B3DE9" w:rsidP="006B3DE9">
                            <w:pPr>
                              <w:pStyle w:val="AnswerAdultInformation"/>
                              <w:ind w:left="720"/>
                            </w:pPr>
                            <w:r>
                              <w:t>The word that the author uses to tell us that hedgehogs are nosey or interested in what they can find is ‘inquisitive’.</w:t>
                            </w:r>
                          </w:p>
                          <w:p w:rsidR="006B3DE9" w:rsidRDefault="006B3DE9" w:rsidP="006B3DE9">
                            <w:pPr>
                              <w:pStyle w:val="QuestionAdultInformation"/>
                              <w:numPr>
                                <w:ilvl w:val="0"/>
                                <w:numId w:val="10"/>
                              </w:numPr>
                            </w:pPr>
                            <w:r>
                              <w:t>What do people mistakenly give hedgehogs to eat and why is this not a good idea?</w:t>
                            </w:r>
                          </w:p>
                          <w:p w:rsidR="006B3DE9" w:rsidRDefault="006B3DE9" w:rsidP="006B3DE9">
                            <w:pPr>
                              <w:pStyle w:val="AnswerAdultInformation"/>
                              <w:ind w:left="720"/>
                            </w:pPr>
                            <w:r>
                              <w:t>People mistakenly give hedgehogs milk. This is not a good idea because they cannot digest the lactose in milk so it can make them poorly.</w:t>
                            </w:r>
                          </w:p>
                          <w:p w:rsidR="006B3DE9" w:rsidRDefault="006B3DE9" w:rsidP="006B3DE9">
                            <w:pPr>
                              <w:pStyle w:val="QuestionAdultInformation"/>
                              <w:numPr>
                                <w:ilvl w:val="0"/>
                                <w:numId w:val="10"/>
                              </w:numPr>
                            </w:pPr>
                            <w:r>
                              <w:t>Explain why hedgehogs roll into a ball.</w:t>
                            </w:r>
                          </w:p>
                          <w:p w:rsidR="006B3DE9" w:rsidRDefault="006B3DE9" w:rsidP="006B3DE9">
                            <w:pPr>
                              <w:pStyle w:val="AnswerAdultInformation"/>
                              <w:ind w:left="720"/>
                            </w:pPr>
                            <w:r>
                              <w:t>Hedgehogs roll into a ball if they feel threatened and to defend themselves against enemies.</w:t>
                            </w:r>
                          </w:p>
                          <w:p w:rsidR="006B3DE9" w:rsidRDefault="006B3DE9" w:rsidP="006B3DE9">
                            <w:pPr>
                              <w:pStyle w:val="QuestionAdultInformation"/>
                              <w:numPr>
                                <w:ilvl w:val="0"/>
                                <w:numId w:val="10"/>
                              </w:numPr>
                            </w:pPr>
                            <w:r>
                              <w:t>What kind of food and drink should we leave out for hedgehogs and why?</w:t>
                            </w:r>
                          </w:p>
                          <w:p w:rsidR="006B3DE9" w:rsidRDefault="006B3DE9" w:rsidP="006B3DE9">
                            <w:pPr>
                              <w:pStyle w:val="AnswerAdultInformation"/>
                              <w:ind w:left="720"/>
                            </w:pPr>
                            <w:r>
                              <w:t>We can put out cat or dog food because they like meat and a saucer of water especially during the summer months.</w:t>
                            </w:r>
                          </w:p>
                          <w:p w:rsidR="006B3DE9" w:rsidRDefault="006B3DE9" w:rsidP="006B3DE9">
                            <w:pPr>
                              <w:pStyle w:val="QuestionAdultInformation"/>
                              <w:numPr>
                                <w:ilvl w:val="0"/>
                                <w:numId w:val="10"/>
                              </w:numPr>
                            </w:pPr>
                            <w:r>
                              <w:t>Why do people need to take care around November to March?</w:t>
                            </w:r>
                          </w:p>
                          <w:p w:rsidR="006B3DE9" w:rsidRDefault="006B3DE9" w:rsidP="006B3DE9">
                            <w:pPr>
                              <w:pStyle w:val="AnswerAdultInformation"/>
                              <w:ind w:left="720"/>
                            </w:pPr>
                            <w:r>
                              <w:t>People need to take care around November to March because hedgehogs hibernate then and they might be under a pile of leaves asleep.</w:t>
                            </w:r>
                          </w:p>
                          <w:p w:rsidR="006B3DE9" w:rsidRDefault="006B3DE9" w:rsidP="006B3DE9">
                            <w:pPr>
                              <w:pStyle w:val="NumberedBullets-TwinklChar"/>
                              <w:ind w:left="36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E63D05" id="Text Box 142" o:spid="_x0000_s1071" type="#_x0000_t202" style="position:absolute;left:0;text-align:left;margin-left:-17.35pt;margin-top:-8.55pt;width:556.3pt;height:623.65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" filled="f" stroked="f" strokeweight=".5pt">
                <v:textbox>
                  <w:txbxContent>
                    <w:p w:rsidR="006B3DE9" w:rsidRDefault="006B3DE9" w:rsidP="006B3DE9">
                      <w:pPr>
                        <w:pStyle w:val="QuestionAdultInformation"/>
                        <w:numPr>
                          <w:ilvl w:val="0"/>
                          <w:numId w:val="10"/>
                        </w:numPr>
                      </w:pPr>
                      <w:r>
                        <w:t>Where are you not likely to find hedgehogs? Why?</w:t>
                      </w:r>
                    </w:p>
                    <w:p w:rsidR="006B3DE9" w:rsidRDefault="006B3DE9" w:rsidP="006B3DE9">
                      <w:pPr>
                        <w:pStyle w:val="AnswerAdultInformation"/>
                        <w:ind w:left="720"/>
                      </w:pPr>
                      <w:r>
                        <w:t>You are likely not to find hedgehogs on mountainsides or wet places because food is scarce and there aren’t many areas for them to nest.</w:t>
                      </w:r>
                    </w:p>
                    <w:p w:rsidR="006B3DE9" w:rsidRDefault="006B3DE9" w:rsidP="006B3DE9">
                      <w:pPr>
                        <w:pStyle w:val="QuestionAdultInformation"/>
                        <w:numPr>
                          <w:ilvl w:val="0"/>
                          <w:numId w:val="10"/>
                        </w:numPr>
                      </w:pPr>
                      <w:r>
                        <w:t>Which word does the author use to tell us that food might not be found in these places?</w:t>
                      </w:r>
                    </w:p>
                    <w:p w:rsidR="006B3DE9" w:rsidRDefault="006B3DE9" w:rsidP="006B3DE9">
                      <w:pPr>
                        <w:pStyle w:val="AnswerAdultInformation"/>
                        <w:ind w:left="720"/>
                      </w:pPr>
                      <w:r>
                        <w:t>The word the author uses that tells us that food might not be found in these places is ‘scarce’.</w:t>
                      </w:r>
                    </w:p>
                    <w:p w:rsidR="006B3DE9" w:rsidRDefault="006B3DE9" w:rsidP="006B3DE9">
                      <w:pPr>
                        <w:pStyle w:val="QuestionAdultInformation"/>
                        <w:numPr>
                          <w:ilvl w:val="0"/>
                          <w:numId w:val="10"/>
                        </w:numPr>
                      </w:pPr>
                      <w:r>
                        <w:t>Why are hedgehogs called Gardener’s Friends?</w:t>
                      </w:r>
                    </w:p>
                    <w:p w:rsidR="006B3DE9" w:rsidRDefault="006B3DE9" w:rsidP="006B3DE9">
                      <w:pPr>
                        <w:pStyle w:val="AnswerAdultInformation"/>
                        <w:ind w:left="720"/>
                      </w:pPr>
                      <w:r>
                        <w:t>Hedgehogs are called Gardener’s Friends because they eat slugs and beetles. This is useful because slugs damage the plants.</w:t>
                      </w:r>
                    </w:p>
                    <w:p w:rsidR="006B3DE9" w:rsidRDefault="006B3DE9" w:rsidP="006B3DE9">
                      <w:pPr>
                        <w:pStyle w:val="QuestionAdultInformation"/>
                        <w:numPr>
                          <w:ilvl w:val="0"/>
                          <w:numId w:val="10"/>
                        </w:numPr>
                      </w:pPr>
                      <w:r>
                        <w:t>Describe two things we can do if we want hedgehogs to come to our gardens.</w:t>
                      </w:r>
                    </w:p>
                    <w:p w:rsidR="006B3DE9" w:rsidRDefault="006B3DE9" w:rsidP="006B3DE9">
                      <w:pPr>
                        <w:pStyle w:val="AnswerAdultInformation"/>
                        <w:ind w:left="720"/>
                      </w:pPr>
                      <w:r>
                        <w:t>Any two of the following: don’t use slug pellets, keep garden ponds covered and with sloping sides, keep drains covered, keep shed doors shut, and be careful in nesting places.</w:t>
                      </w:r>
                    </w:p>
                    <w:p w:rsidR="006B3DE9" w:rsidRDefault="006B3DE9" w:rsidP="006B3DE9">
                      <w:pPr>
                        <w:pStyle w:val="QuestionAdultInformation"/>
                        <w:numPr>
                          <w:ilvl w:val="0"/>
                          <w:numId w:val="10"/>
                        </w:numPr>
                      </w:pPr>
                      <w:r>
                        <w:t>Which word does the author use to tell us that hedgehogs are nosey or interested in what they can find?</w:t>
                      </w:r>
                    </w:p>
                    <w:p w:rsidR="006B3DE9" w:rsidRDefault="006B3DE9" w:rsidP="006B3DE9">
                      <w:pPr>
                        <w:pStyle w:val="AnswerAdultInformation"/>
                        <w:ind w:left="720"/>
                      </w:pPr>
                      <w:r>
                        <w:t>The word that the author uses to tell us that hedgehogs are nosey or interested in what they can find is ‘inquisitive’.</w:t>
                      </w:r>
                    </w:p>
                    <w:p w:rsidR="006B3DE9" w:rsidRDefault="006B3DE9" w:rsidP="006B3DE9">
                      <w:pPr>
                        <w:pStyle w:val="QuestionAdultInformation"/>
                        <w:numPr>
                          <w:ilvl w:val="0"/>
                          <w:numId w:val="10"/>
                        </w:numPr>
                      </w:pPr>
                      <w:r>
                        <w:t>What do people mistakenly give hedgehogs to eat and why is this not a good idea?</w:t>
                      </w:r>
                    </w:p>
                    <w:p w:rsidR="006B3DE9" w:rsidRDefault="006B3DE9" w:rsidP="006B3DE9">
                      <w:pPr>
                        <w:pStyle w:val="AnswerAdultInformation"/>
                        <w:ind w:left="720"/>
                      </w:pPr>
                      <w:r>
                        <w:t>People mistakenly give hedgehogs milk. This is not a good idea because they cannot digest the lactose in milk so it can make them poorly.</w:t>
                      </w:r>
                    </w:p>
                    <w:p w:rsidR="006B3DE9" w:rsidRDefault="006B3DE9" w:rsidP="006B3DE9">
                      <w:pPr>
                        <w:pStyle w:val="QuestionAdultInformation"/>
                        <w:numPr>
                          <w:ilvl w:val="0"/>
                          <w:numId w:val="10"/>
                        </w:numPr>
                      </w:pPr>
                      <w:r>
                        <w:t>Explain why hedgehogs roll into a ball.</w:t>
                      </w:r>
                    </w:p>
                    <w:p w:rsidR="006B3DE9" w:rsidRDefault="006B3DE9" w:rsidP="006B3DE9">
                      <w:pPr>
                        <w:pStyle w:val="AnswerAdultInformation"/>
                        <w:ind w:left="720"/>
                      </w:pPr>
                      <w:r>
                        <w:t>Hedgehogs roll into a ball if they feel threatened and to defend themselves against enemies.</w:t>
                      </w:r>
                    </w:p>
                    <w:p w:rsidR="006B3DE9" w:rsidRDefault="006B3DE9" w:rsidP="006B3DE9">
                      <w:pPr>
                        <w:pStyle w:val="QuestionAdultInformation"/>
                        <w:numPr>
                          <w:ilvl w:val="0"/>
                          <w:numId w:val="10"/>
                        </w:numPr>
                      </w:pPr>
                      <w:r>
                        <w:t>What kind of food and drink should we leave out for hedgehogs and why?</w:t>
                      </w:r>
                    </w:p>
                    <w:p w:rsidR="006B3DE9" w:rsidRDefault="006B3DE9" w:rsidP="006B3DE9">
                      <w:pPr>
                        <w:pStyle w:val="AnswerAdultInformation"/>
                        <w:ind w:left="720"/>
                      </w:pPr>
                      <w:r>
                        <w:t>We can put out cat or dog food because they like meat and a saucer of water especially during the summer months.</w:t>
                      </w:r>
                    </w:p>
                    <w:p w:rsidR="006B3DE9" w:rsidRDefault="006B3DE9" w:rsidP="006B3DE9">
                      <w:pPr>
                        <w:pStyle w:val="QuestionAdultInformation"/>
                        <w:numPr>
                          <w:ilvl w:val="0"/>
                          <w:numId w:val="10"/>
                        </w:numPr>
                      </w:pPr>
                      <w:r>
                        <w:t>Why do people need to take care around November to March?</w:t>
                      </w:r>
                    </w:p>
                    <w:p w:rsidR="006B3DE9" w:rsidRDefault="006B3DE9" w:rsidP="006B3DE9">
                      <w:pPr>
                        <w:pStyle w:val="AnswerAdultInformation"/>
                        <w:ind w:left="720"/>
                      </w:pPr>
                      <w:r>
                        <w:t>People need to take care around November to March because hedgehogs hibernate then and they might be under a pile of leaves asleep.</w:t>
                      </w:r>
                    </w:p>
                    <w:p w:rsidR="006B3DE9" w:rsidRDefault="006B3DE9" w:rsidP="006B3DE9">
                      <w:pPr>
                        <w:pStyle w:val="NumberedBullets-TwinklChar"/>
                        <w:ind w:left="360"/>
                      </w:pPr>
                    </w:p>
                  </w:txbxContent>
                </v:textbox>
              </v:shape>
            </w:pict>
          </mc:Fallback>
        </mc:AlternateContent>
      </w:r>
      <w:r w:rsidRPr="006B3DE9">
        <mc:AlternateContent>
          <mc:Choice Requires="wps">
            <w:drawing>
              <wp:anchor distT="0" distB="0" distL="114300" distR="114300" simplePos="0" relativeHeight="251888640" behindDoc="0" locked="0" layoutInCell="1" allowOverlap="1" wp14:anchorId="0C908B48" wp14:editId="203BF045">
                <wp:simplePos x="0" y="0"/>
                <wp:positionH relativeFrom="column">
                  <wp:posOffset>946785</wp:posOffset>
                </wp:positionH>
                <wp:positionV relativeFrom="paragraph">
                  <wp:posOffset>-917575</wp:posOffset>
                </wp:positionV>
                <wp:extent cx="4880610" cy="739140"/>
                <wp:effectExtent l="0" t="0" r="0" b="3810"/>
                <wp:wrapNone/>
                <wp:docPr id="141" name="Text Box 141"/>
                <wp:cNvGraphicFramePr/>
                <a:graphic xmlns:a="http://schemas.openxmlformats.org/drawingml/2006/main">
                  <a:graphicData uri="http://schemas.microsoft.com/office/word/2010/wordprocessingShape">
                    <wps:wsp>
                      <wps:cNvSpPr txBox="1"/>
                      <wps:spPr>
                        <a:xfrm>
                          <a:off x="0" y="0"/>
                          <a:ext cx="4880610" cy="739140"/>
                        </a:xfrm>
                        <a:prstGeom prst="rect">
                          <a:avLst/>
                        </a:prstGeom>
                        <a:solidFill>
                          <a:schemeClr val="bg1"/>
                        </a:solidFill>
                        <a:ln w="6350">
                          <a:noFill/>
                        </a:ln>
                      </wps:spPr>
                      <wps:txbx>
                        <w:txbxContent>
                          <w:p w:rsidR="006B3DE9" w:rsidRDefault="006B3DE9" w:rsidP="006B3DE9">
                            <w:pPr>
                              <w:pStyle w:val="Heading1KS2"/>
                            </w:pPr>
                            <w:r>
                              <w:rPr>
                                <w:b w:val="0"/>
                                <w:bCs w:val="0"/>
                              </w:rPr>
                              <w:t>Hedgehogs</w:t>
                            </w:r>
                            <w:r>
                              <w:t xml:space="preserve"> Answers</w:t>
                            </w:r>
                          </w:p>
                          <w:p w:rsidR="006B3DE9" w:rsidRDefault="006B3DE9" w:rsidP="006B3D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908B48" id="Text Box 141" o:spid="_x0000_s1072" type="#_x0000_t202" style="position:absolute;left:0;text-align:left;margin-left:74.55pt;margin-top:-72.25pt;width:384.3pt;height:58.2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" fillcolor="white [3212]" stroked="f" strokeweight=".5pt">
                <v:textbox>
                  <w:txbxContent>
                    <w:p w:rsidR="006B3DE9" w:rsidRDefault="006B3DE9" w:rsidP="006B3DE9">
                      <w:pPr>
                        <w:pStyle w:val="Heading1KS2"/>
                      </w:pPr>
                      <w:r>
                        <w:rPr>
                          <w:b w:val="0"/>
                          <w:bCs w:val="0"/>
                        </w:rPr>
                        <w:t>Hedgehogs</w:t>
                      </w:r>
                      <w:r>
                        <w:t xml:space="preserve"> Answers</w:t>
                      </w:r>
                    </w:p>
                    <w:p w:rsidR="006B3DE9" w:rsidRDefault="006B3DE9" w:rsidP="006B3DE9"/>
                  </w:txbxContent>
                </v:textbox>
              </v:shape>
            </w:pict>
          </mc:Fallback>
        </mc:AlternateContent>
      </w:r>
      <w:r>
        <w:rPr>
          <w:noProof/>
        </w:rPr>
        <w:drawing>
          <wp:anchor distT="0" distB="0" distL="114300" distR="114300" simplePos="0" relativeHeight="251886592" behindDoc="1" locked="0" layoutInCell="1" allowOverlap="1">
            <wp:simplePos x="0" y="0"/>
            <wp:positionH relativeFrom="column">
              <wp:posOffset>-328295</wp:posOffset>
            </wp:positionH>
            <wp:positionV relativeFrom="page">
              <wp:posOffset>104140</wp:posOffset>
            </wp:positionV>
            <wp:extent cx="7528560" cy="10647045"/>
            <wp:effectExtent l="0" t="0" r="0" b="1905"/>
            <wp:wrapTight wrapText="bothSides">
              <wp:wrapPolygon edited="0">
                <wp:start x="0" y="0"/>
                <wp:lineTo x="0" y="21565"/>
                <wp:lineTo x="21534" y="21565"/>
                <wp:lineTo x="21534" y="0"/>
                <wp:lineTo x="0" y="0"/>
              </wp:wrapPolygon>
            </wp:wrapTight>
            <wp:docPr id="140" name="Picture 140" descr="C:\Users\shannon.andrews\AppData\Local\Microsoft\Windows\INetCache\Content.Word\3 star 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shannon.andrews\AppData\Local\Microsoft\Windows\INetCache\Content.Word\3 star Background.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528560" cy="1064704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B8626B" w:rsidRPr="009E4127" w:rsidSect="00B8626B">
      <w:headerReference w:type="default" r:id="rId28"/>
      <w:footerReference w:type="default" r:id="rId29"/>
      <w:pgSz w:w="11906" w:h="16838" w:code="9"/>
      <w:pgMar w:top="567" w:right="567" w:bottom="1361" w:left="567"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6409" w:rsidRDefault="00EE6409" w:rsidP="00DD5720">
      <w:r>
        <w:separator/>
      </w:r>
    </w:p>
  </w:endnote>
  <w:endnote w:type="continuationSeparator" w:id="0">
    <w:p w:rsidR="00EE6409" w:rsidRDefault="00EE6409" w:rsidP="00DD5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embedRegular r:id="rId1" w:fontKey="{8A95B156-9E50-4375-9F6E-7921D0EA0206}"/>
    <w:embedBold r:id="rId2" w:fontKey="{D24BB1AB-153F-4563-B534-9AB066DF5772}"/>
  </w:font>
  <w:font w:name="Arial">
    <w:panose1 w:val="020B0604020202020204"/>
    <w:charset w:val="00"/>
    <w:family w:val="swiss"/>
    <w:pitch w:val="variable"/>
    <w:sig w:usb0="E0002EFF" w:usb1="C0007843" w:usb2="00000009" w:usb3="00000000" w:csb0="000001FF" w:csb1="00000000"/>
  </w:font>
  <w:font w:name="Twinkl">
    <w:panose1 w:val="00000000000000000000"/>
    <w:charset w:val="00"/>
    <w:family w:val="auto"/>
    <w:pitch w:val="variable"/>
    <w:sig w:usb0="A00000AF" w:usb1="5000205B" w:usb2="00000000" w:usb3="00000000" w:csb0="00000093" w:csb1="00000000"/>
    <w:embedRegular r:id="rId3" w:fontKey="{E89B30CB-DF2A-4EF0-BDC2-5BD4421FA776}"/>
    <w:embedBold r:id="rId4" w:fontKey="{74159C15-0D02-421C-92C7-2F724811693C}"/>
    <w:embedItalic r:id="rId5" w:fontKey="{0786B232-CCA0-4A83-8BFB-9A622C93EF6A}"/>
  </w:font>
  <w:font w:name="Sassoon Infant Rg">
    <w:panose1 w:val="02000503030000020003"/>
    <w:charset w:val="00"/>
    <w:family w:val="modern"/>
    <w:notTrueType/>
    <w:pitch w:val="variable"/>
    <w:sig w:usb0="800000AF" w:usb1="4000004A" w:usb2="00000010" w:usb3="00000000" w:csb0="00000001" w:csb1="00000000"/>
  </w:font>
  <w:font w:name="BPreplay">
    <w:panose1 w:val="02000503000000020004"/>
    <w:charset w:val="00"/>
    <w:family w:val="modern"/>
    <w:notTrueType/>
    <w:pitch w:val="variable"/>
    <w:sig w:usb0="8000008B" w:usb1="0000004A" w:usb2="00000000" w:usb3="00000000" w:csb0="00000009" w:csb1="00000000"/>
  </w:font>
  <w:font w:name="Twinkl SemiBold">
    <w:panose1 w:val="00000000000000000000"/>
    <w:charset w:val="00"/>
    <w:family w:val="auto"/>
    <w:pitch w:val="variable"/>
    <w:sig w:usb0="A00000AF" w:usb1="5000205B" w:usb2="00000000" w:usb3="00000000" w:csb0="00000093" w:csb1="00000000"/>
    <w:embedRegular r:id="rId6" w:fontKey="{9F5CD267-EF3F-4FF6-842A-27FAA57663EF}"/>
  </w:font>
  <w:font w:name="Twinkl Sb">
    <w:altName w:val="Arial"/>
    <w:panose1 w:val="00000000000000000000"/>
    <w:charset w:val="00"/>
    <w:family w:val="modern"/>
    <w:notTrueType/>
    <w:pitch w:val="variable"/>
    <w:sig w:usb0="00000001" w:usb1="5000205B" w:usb2="00000000" w:usb3="00000000" w:csb0="00000093" w:csb1="00000000"/>
  </w:font>
  <w:font w:name="Tuffy">
    <w:panose1 w:val="020B0603060100000000"/>
    <w:charset w:val="00"/>
    <w:family w:val="swiss"/>
    <w:notTrueType/>
    <w:pitch w:val="variable"/>
    <w:sig w:usb0="E00002FF" w:usb1="520020FB" w:usb2="00000000" w:usb3="00000000" w:csb0="0000019F" w:csb1="00000000"/>
  </w:font>
  <w:font w:name="Calibri Light">
    <w:panose1 w:val="020F0302020204030204"/>
    <w:charset w:val="00"/>
    <w:family w:val="swiss"/>
    <w:pitch w:val="variable"/>
    <w:sig w:usb0="E0002AFF" w:usb1="C000247B" w:usb2="00000009" w:usb3="00000000" w:csb0="000001FF" w:csb1="00000000"/>
    <w:embedRegular r:id="rId7" w:fontKey="{B192A7F9-4ADE-4C04-9660-C1A78A98CCC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227E" w:rsidRDefault="008C227E" w:rsidP="009E4127">
    <w:pPr>
      <w:pStyle w:val="Header"/>
    </w:pPr>
  </w:p>
  <w:p w:rsidR="00ED71A2" w:rsidRDefault="00ED71A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6409" w:rsidRDefault="00EE6409" w:rsidP="00DD5720">
      <w:r>
        <w:separator/>
      </w:r>
    </w:p>
  </w:footnote>
  <w:footnote w:type="continuationSeparator" w:id="0">
    <w:p w:rsidR="00EE6409" w:rsidRDefault="00EE6409" w:rsidP="00DD5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ED1" w:rsidRDefault="00F32ED1">
    <w:pPr>
      <w:pStyle w:val="Header"/>
    </w:pPr>
  </w:p>
  <w:p w:rsidR="00F32ED1" w:rsidRDefault="00F32E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F7152"/>
    <w:multiLevelType w:val="hybridMultilevel"/>
    <w:tmpl w:val="44CE0942"/>
    <w:lvl w:ilvl="0" w:tplc="FCE6B1C8">
      <w:start w:val="1"/>
      <w:numFmt w:val="bullet"/>
      <w:pStyle w:val="ListParagraph"/>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5C72C9B"/>
    <w:multiLevelType w:val="hybridMultilevel"/>
    <w:tmpl w:val="FA7645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083EEC"/>
    <w:multiLevelType w:val="hybridMultilevel"/>
    <w:tmpl w:val="BC14E8D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11A264A"/>
    <w:multiLevelType w:val="hybridMultilevel"/>
    <w:tmpl w:val="2CB6C7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E341AE"/>
    <w:multiLevelType w:val="hybridMultilevel"/>
    <w:tmpl w:val="1D3850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1882"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D753C8"/>
    <w:multiLevelType w:val="hybridMultilevel"/>
    <w:tmpl w:val="EAD48C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C01EAE"/>
    <w:multiLevelType w:val="hybridMultilevel"/>
    <w:tmpl w:val="92B0F3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0E66FE"/>
    <w:multiLevelType w:val="hybridMultilevel"/>
    <w:tmpl w:val="EB4C6C76"/>
    <w:lvl w:ilvl="0" w:tplc="206C2B7A">
      <w:start w:val="1"/>
      <w:numFmt w:val="decimal"/>
      <w:pStyle w:val="NumberedBullets-Twink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7206243"/>
    <w:multiLevelType w:val="hybridMultilevel"/>
    <w:tmpl w:val="74B6021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A35279E"/>
    <w:multiLevelType w:val="hybridMultilevel"/>
    <w:tmpl w:val="FF6675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2"/>
  </w:num>
  <w:num w:numId="5">
    <w:abstractNumId w:val="9"/>
  </w:num>
  <w:num w:numId="6">
    <w:abstractNumId w:val="6"/>
  </w:num>
  <w:num w:numId="7">
    <w:abstractNumId w:val="5"/>
  </w:num>
  <w:num w:numId="8">
    <w:abstractNumId w:val="4"/>
  </w:num>
  <w:num w:numId="9">
    <w:abstractNumId w:val="8"/>
  </w:num>
  <w:num w:numId="10">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embedTrueTypeFonts/>
  <w:attachedTemplate r:id="rId1"/>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409"/>
    <w:rsid w:val="00025835"/>
    <w:rsid w:val="0003405A"/>
    <w:rsid w:val="00067C79"/>
    <w:rsid w:val="000F227B"/>
    <w:rsid w:val="000F793E"/>
    <w:rsid w:val="00173124"/>
    <w:rsid w:val="00190479"/>
    <w:rsid w:val="001A77E0"/>
    <w:rsid w:val="001B7D7D"/>
    <w:rsid w:val="001E2157"/>
    <w:rsid w:val="00254D95"/>
    <w:rsid w:val="002F3E5C"/>
    <w:rsid w:val="003118CF"/>
    <w:rsid w:val="00326698"/>
    <w:rsid w:val="00344899"/>
    <w:rsid w:val="00390382"/>
    <w:rsid w:val="003A6A65"/>
    <w:rsid w:val="003C0267"/>
    <w:rsid w:val="00411653"/>
    <w:rsid w:val="00412284"/>
    <w:rsid w:val="00416E80"/>
    <w:rsid w:val="00446A17"/>
    <w:rsid w:val="004D0393"/>
    <w:rsid w:val="004D7407"/>
    <w:rsid w:val="004E5017"/>
    <w:rsid w:val="004F0EE8"/>
    <w:rsid w:val="005144BA"/>
    <w:rsid w:val="00522CBD"/>
    <w:rsid w:val="00553E0E"/>
    <w:rsid w:val="005A3494"/>
    <w:rsid w:val="005C4467"/>
    <w:rsid w:val="005D1993"/>
    <w:rsid w:val="00601AF5"/>
    <w:rsid w:val="00633A95"/>
    <w:rsid w:val="006B3DE9"/>
    <w:rsid w:val="006D108B"/>
    <w:rsid w:val="00763739"/>
    <w:rsid w:val="00872C5C"/>
    <w:rsid w:val="00874EB6"/>
    <w:rsid w:val="00886FE1"/>
    <w:rsid w:val="008C138D"/>
    <w:rsid w:val="008C227E"/>
    <w:rsid w:val="0098564A"/>
    <w:rsid w:val="0099473A"/>
    <w:rsid w:val="009C47B0"/>
    <w:rsid w:val="009D6608"/>
    <w:rsid w:val="009E4127"/>
    <w:rsid w:val="009F5EEC"/>
    <w:rsid w:val="00A00327"/>
    <w:rsid w:val="00A72ECB"/>
    <w:rsid w:val="00AC3604"/>
    <w:rsid w:val="00B8626B"/>
    <w:rsid w:val="00C14368"/>
    <w:rsid w:val="00CA3011"/>
    <w:rsid w:val="00CC0F47"/>
    <w:rsid w:val="00CE75AA"/>
    <w:rsid w:val="00CF513F"/>
    <w:rsid w:val="00D90104"/>
    <w:rsid w:val="00DD5720"/>
    <w:rsid w:val="00E11BFD"/>
    <w:rsid w:val="00E1404D"/>
    <w:rsid w:val="00E1443E"/>
    <w:rsid w:val="00E376AA"/>
    <w:rsid w:val="00E62A7F"/>
    <w:rsid w:val="00EB6D1C"/>
    <w:rsid w:val="00ED71A2"/>
    <w:rsid w:val="00EE6409"/>
    <w:rsid w:val="00F32ED1"/>
    <w:rsid w:val="00F376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274539"/>
  <w15:chartTrackingRefBased/>
  <w15:docId w15:val="{2C9CCFF8-8093-47EE-BB67-7B6F94C88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GB" w:eastAsia="en-GB"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aliases w:val="Body Copy - Twinkl"/>
    <w:qFormat/>
    <w:rsid w:val="004E5017"/>
    <w:pPr>
      <w:suppressAutoHyphens/>
      <w:autoSpaceDE w:val="0"/>
      <w:autoSpaceDN w:val="0"/>
      <w:adjustRightInd w:val="0"/>
      <w:spacing w:after="160" w:line="276" w:lineRule="auto"/>
      <w:jc w:val="both"/>
      <w:textAlignment w:val="center"/>
    </w:pPr>
    <w:rPr>
      <w:rFonts w:ascii="Twinkl" w:hAnsi="Twinkl" w:cs="Twinkl"/>
      <w:color w:val="1C1C1C"/>
      <w:sz w:val="26"/>
      <w:szCs w:val="26"/>
    </w:rPr>
  </w:style>
  <w:style w:type="paragraph" w:styleId="Heading1">
    <w:name w:val="heading 1"/>
    <w:aliases w:val="Heading 1 - Twinkl"/>
    <w:basedOn w:val="Normal"/>
    <w:next w:val="Normal"/>
    <w:link w:val="Heading1Char"/>
    <w:uiPriority w:val="9"/>
    <w:qFormat/>
    <w:rsid w:val="004E5017"/>
    <w:pPr>
      <w:spacing w:after="120"/>
      <w:jc w:val="center"/>
      <w:outlineLvl w:val="0"/>
    </w:pPr>
    <w:rPr>
      <w:b/>
      <w:sz w:val="60"/>
      <w:szCs w:val="60"/>
      <w:lang w:eastAsia="en-US"/>
    </w:rPr>
  </w:style>
  <w:style w:type="paragraph" w:styleId="Heading2">
    <w:name w:val="heading 2"/>
    <w:aliases w:val="Heading 2 - Twinkl"/>
    <w:basedOn w:val="Normal"/>
    <w:link w:val="Heading2Char"/>
    <w:uiPriority w:val="99"/>
    <w:qFormat/>
    <w:rsid w:val="004E5017"/>
    <w:pPr>
      <w:spacing w:before="57" w:after="0"/>
      <w:outlineLvl w:val="1"/>
    </w:pPr>
    <w:rPr>
      <w:b/>
      <w:bCs/>
      <w:sz w:val="32"/>
      <w:szCs w:val="32"/>
    </w:rPr>
  </w:style>
  <w:style w:type="paragraph" w:styleId="Heading3">
    <w:name w:val="heading 3"/>
    <w:aliases w:val="Heading 3 - Twinkl"/>
    <w:basedOn w:val="Normal"/>
    <w:link w:val="Heading3Char"/>
    <w:uiPriority w:val="99"/>
    <w:qFormat/>
    <w:rsid w:val="004E5017"/>
    <w:pPr>
      <w:spacing w:before="57" w:after="0"/>
      <w:outlineLvl w:val="2"/>
    </w:pPr>
    <w:rPr>
      <w:b/>
      <w:bCs/>
      <w:sz w:val="28"/>
      <w:szCs w:val="28"/>
    </w:rPr>
  </w:style>
  <w:style w:type="paragraph" w:styleId="Heading4">
    <w:name w:val="heading 4"/>
    <w:basedOn w:val="Normal"/>
    <w:next w:val="Normal"/>
    <w:link w:val="Heading4Char"/>
    <w:uiPriority w:val="99"/>
    <w:qFormat/>
    <w:rsid w:val="003118CF"/>
    <w:pPr>
      <w:spacing w:before="360" w:after="0"/>
      <w:outlineLvl w:val="3"/>
    </w:pPr>
  </w:style>
  <w:style w:type="paragraph" w:styleId="Heading5">
    <w:name w:val="heading 5"/>
    <w:basedOn w:val="Normal"/>
    <w:next w:val="Normal"/>
    <w:link w:val="Heading5Char"/>
    <w:uiPriority w:val="9"/>
    <w:unhideWhenUsed/>
    <w:rsid w:val="00874EB6"/>
    <w:pPr>
      <w:keepNext/>
      <w:keepLines/>
      <w:spacing w:before="40" w:after="0"/>
      <w:outlineLvl w:val="4"/>
    </w:pPr>
    <w:rPr>
      <w:rFonts w:eastAsiaTheme="majorEastAsia" w:cstheme="majorBidi"/>
      <w:color w:val="BE1C6D" w:themeColor="accent1" w:themeShade="BF"/>
    </w:rPr>
  </w:style>
  <w:style w:type="paragraph" w:styleId="Heading6">
    <w:name w:val="heading 6"/>
    <w:basedOn w:val="Normal"/>
    <w:next w:val="Normal"/>
    <w:link w:val="Heading6Char"/>
    <w:uiPriority w:val="9"/>
    <w:unhideWhenUsed/>
    <w:rsid w:val="00874EB6"/>
    <w:pPr>
      <w:keepNext/>
      <w:keepLines/>
      <w:spacing w:before="40" w:after="0"/>
      <w:outlineLvl w:val="5"/>
    </w:pPr>
    <w:rPr>
      <w:rFonts w:eastAsiaTheme="majorEastAsia" w:cstheme="majorBidi"/>
      <w:color w:val="7E1248" w:themeColor="accent1" w:themeShade="7F"/>
    </w:rPr>
  </w:style>
  <w:style w:type="paragraph" w:styleId="Heading7">
    <w:name w:val="heading 7"/>
    <w:basedOn w:val="Normal"/>
    <w:next w:val="Normal"/>
    <w:link w:val="Heading7Char"/>
    <w:uiPriority w:val="9"/>
    <w:unhideWhenUsed/>
    <w:rsid w:val="00874EB6"/>
    <w:pPr>
      <w:keepNext/>
      <w:keepLines/>
      <w:spacing w:before="40" w:after="0"/>
      <w:outlineLvl w:val="6"/>
    </w:pPr>
    <w:rPr>
      <w:rFonts w:eastAsiaTheme="majorEastAsia" w:cstheme="majorBidi"/>
      <w:i/>
      <w:iCs/>
      <w:color w:val="7E1248" w:themeColor="accent1" w:themeShade="7F"/>
    </w:rPr>
  </w:style>
  <w:style w:type="paragraph" w:styleId="Heading8">
    <w:name w:val="heading 8"/>
    <w:basedOn w:val="Normal"/>
    <w:next w:val="Normal"/>
    <w:link w:val="Heading8Char"/>
    <w:uiPriority w:val="9"/>
    <w:unhideWhenUsed/>
    <w:rsid w:val="00874EB6"/>
    <w:pPr>
      <w:keepNext/>
      <w:keepLines/>
      <w:spacing w:before="40" w:after="0"/>
      <w:outlineLvl w:val="7"/>
    </w:pPr>
    <w:rPr>
      <w:rFonts w:eastAsiaTheme="majorEastAsia" w:cstheme="majorBidi"/>
      <w:color w:val="3E3E3E" w:themeColor="text1" w:themeTint="D8"/>
      <w:sz w:val="21"/>
      <w:szCs w:val="21"/>
    </w:rPr>
  </w:style>
  <w:style w:type="paragraph" w:styleId="Heading9">
    <w:name w:val="heading 9"/>
    <w:basedOn w:val="Normal"/>
    <w:next w:val="Normal"/>
    <w:link w:val="Heading9Char"/>
    <w:uiPriority w:val="9"/>
    <w:unhideWhenUsed/>
    <w:rsid w:val="00874EB6"/>
    <w:pPr>
      <w:keepNext/>
      <w:keepLines/>
      <w:spacing w:before="40" w:after="0"/>
      <w:outlineLvl w:val="8"/>
    </w:pPr>
    <w:rPr>
      <w:rFonts w:eastAsiaTheme="majorEastAsia" w:cstheme="majorBidi"/>
      <w:i/>
      <w:iCs/>
      <w:color w:val="3E3E3E"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link w:val="BasicParagraphChar"/>
    <w:uiPriority w:val="99"/>
    <w:rsid w:val="004E5017"/>
    <w:pPr>
      <w:spacing w:after="170" w:line="300" w:lineRule="atLeast"/>
    </w:pPr>
    <w:rPr>
      <w:rFonts w:ascii="Sassoon Infant Rg" w:hAnsi="Sassoon Infant Rg" w:cs="Sassoon Infant Rg"/>
      <w:spacing w:val="-6"/>
      <w:szCs w:val="24"/>
    </w:rPr>
  </w:style>
  <w:style w:type="character" w:customStyle="1" w:styleId="BasicParagraphChar">
    <w:name w:val="[Basic Paragraph] Char"/>
    <w:link w:val="BasicParagraph"/>
    <w:uiPriority w:val="99"/>
    <w:rsid w:val="004E5017"/>
    <w:rPr>
      <w:rFonts w:ascii="Sassoon Infant Rg" w:hAnsi="Sassoon Infant Rg" w:cs="Sassoon Infant Rg"/>
      <w:color w:val="1C1C1C"/>
      <w:spacing w:val="-6"/>
      <w:sz w:val="26"/>
      <w:szCs w:val="24"/>
    </w:rPr>
  </w:style>
  <w:style w:type="paragraph" w:customStyle="1" w:styleId="Aim-Twinkl">
    <w:name w:val="Aim - Twinkl"/>
    <w:basedOn w:val="Normal"/>
    <w:link w:val="Aim-TwinklChar"/>
    <w:qFormat/>
    <w:rsid w:val="004E5017"/>
    <w:pPr>
      <w:spacing w:after="113"/>
    </w:pPr>
    <w:rPr>
      <w:sz w:val="24"/>
      <w:szCs w:val="24"/>
    </w:rPr>
  </w:style>
  <w:style w:type="character" w:customStyle="1" w:styleId="Aim-TwinklChar">
    <w:name w:val="Aim - Twinkl Char"/>
    <w:link w:val="Aim-Twinkl"/>
    <w:rsid w:val="004E5017"/>
    <w:rPr>
      <w:rFonts w:ascii="Twinkl" w:hAnsi="Twinkl" w:cs="Twinkl"/>
      <w:color w:val="1C1C1C"/>
      <w:sz w:val="24"/>
      <w:szCs w:val="24"/>
    </w:rPr>
  </w:style>
  <w:style w:type="paragraph" w:styleId="ListParagraph">
    <w:name w:val="List Paragraph"/>
    <w:aliases w:val="Indented Bullets - Twinkl"/>
    <w:basedOn w:val="Normal"/>
    <w:uiPriority w:val="34"/>
    <w:qFormat/>
    <w:rsid w:val="004E5017"/>
    <w:pPr>
      <w:numPr>
        <w:numId w:val="1"/>
      </w:numPr>
    </w:pPr>
  </w:style>
  <w:style w:type="paragraph" w:customStyle="1" w:styleId="Bullets-Twinkl">
    <w:name w:val="Bullets - Twinkl"/>
    <w:basedOn w:val="ListParagraph"/>
    <w:link w:val="Bullets-TwinklChar"/>
    <w:qFormat/>
    <w:rsid w:val="004E5017"/>
    <w:pPr>
      <w:spacing w:after="170" w:line="360" w:lineRule="atLeast"/>
      <w:ind w:left="357" w:hanging="357"/>
      <w:jc w:val="left"/>
    </w:pPr>
  </w:style>
  <w:style w:type="character" w:customStyle="1" w:styleId="Bullets-TwinklChar">
    <w:name w:val="Bullets - Twinkl Char"/>
    <w:link w:val="Bullets-Twinkl"/>
    <w:rsid w:val="004E5017"/>
    <w:rPr>
      <w:rFonts w:ascii="Twinkl" w:hAnsi="Twinkl" w:cs="Twinkl"/>
      <w:color w:val="1C1C1C"/>
      <w:sz w:val="26"/>
      <w:szCs w:val="26"/>
    </w:rPr>
  </w:style>
  <w:style w:type="character" w:customStyle="1" w:styleId="Heading1Char">
    <w:name w:val="Heading 1 Char"/>
    <w:aliases w:val="Heading 1 - Twinkl Char"/>
    <w:link w:val="Heading1"/>
    <w:uiPriority w:val="9"/>
    <w:rsid w:val="004E5017"/>
    <w:rPr>
      <w:rFonts w:ascii="Twinkl" w:hAnsi="Twinkl" w:cs="Twinkl"/>
      <w:b/>
      <w:color w:val="1C1C1C"/>
      <w:sz w:val="60"/>
      <w:szCs w:val="60"/>
      <w:lang w:eastAsia="en-US"/>
    </w:rPr>
  </w:style>
  <w:style w:type="character" w:customStyle="1" w:styleId="Heading2Char">
    <w:name w:val="Heading 2 Char"/>
    <w:aliases w:val="Heading 2 - Twinkl Char"/>
    <w:link w:val="Heading2"/>
    <w:uiPriority w:val="99"/>
    <w:rsid w:val="004E5017"/>
    <w:rPr>
      <w:rFonts w:ascii="Twinkl" w:hAnsi="Twinkl" w:cs="Twinkl"/>
      <w:b/>
      <w:bCs/>
      <w:color w:val="1C1C1C"/>
      <w:sz w:val="32"/>
      <w:szCs w:val="32"/>
    </w:rPr>
  </w:style>
  <w:style w:type="character" w:customStyle="1" w:styleId="Heading3Char">
    <w:name w:val="Heading 3 Char"/>
    <w:aliases w:val="Heading 3 - Twinkl Char"/>
    <w:link w:val="Heading3"/>
    <w:uiPriority w:val="99"/>
    <w:rsid w:val="004E5017"/>
    <w:rPr>
      <w:rFonts w:ascii="Twinkl" w:hAnsi="Twinkl" w:cs="Twinkl"/>
      <w:b/>
      <w:bCs/>
      <w:color w:val="1C1C1C"/>
      <w:sz w:val="28"/>
      <w:szCs w:val="28"/>
    </w:rPr>
  </w:style>
  <w:style w:type="paragraph" w:styleId="Footer">
    <w:name w:val="footer"/>
    <w:basedOn w:val="Normal"/>
    <w:link w:val="FooterChar"/>
    <w:uiPriority w:val="99"/>
    <w:unhideWhenUsed/>
    <w:rsid w:val="004E5017"/>
    <w:pPr>
      <w:tabs>
        <w:tab w:val="center" w:pos="4513"/>
        <w:tab w:val="right" w:pos="9026"/>
      </w:tabs>
    </w:pPr>
  </w:style>
  <w:style w:type="character" w:customStyle="1" w:styleId="FooterChar">
    <w:name w:val="Footer Char"/>
    <w:link w:val="Footer"/>
    <w:uiPriority w:val="99"/>
    <w:rsid w:val="004E5017"/>
    <w:rPr>
      <w:rFonts w:ascii="Twinkl" w:hAnsi="Twinkl" w:cs="Twinkl"/>
      <w:color w:val="1C1C1C"/>
      <w:sz w:val="26"/>
      <w:szCs w:val="26"/>
    </w:rPr>
  </w:style>
  <w:style w:type="character" w:customStyle="1" w:styleId="Heading4Char">
    <w:name w:val="Heading 4 Char"/>
    <w:link w:val="Heading4"/>
    <w:uiPriority w:val="99"/>
    <w:rsid w:val="003118CF"/>
    <w:rPr>
      <w:rFonts w:ascii="BPreplay" w:hAnsi="BPreplay" w:cs="BPreplay"/>
      <w:color w:val="404040"/>
      <w:sz w:val="22"/>
      <w:szCs w:val="22"/>
      <w:lang w:eastAsia="en-US"/>
    </w:rPr>
  </w:style>
  <w:style w:type="paragraph" w:styleId="Header">
    <w:name w:val="header"/>
    <w:basedOn w:val="Normal"/>
    <w:link w:val="HeaderChar"/>
    <w:uiPriority w:val="99"/>
    <w:unhideWhenUsed/>
    <w:rsid w:val="004E5017"/>
    <w:pPr>
      <w:tabs>
        <w:tab w:val="center" w:pos="4513"/>
        <w:tab w:val="right" w:pos="9026"/>
      </w:tabs>
    </w:pPr>
  </w:style>
  <w:style w:type="character" w:customStyle="1" w:styleId="HeaderChar">
    <w:name w:val="Header Char"/>
    <w:link w:val="Header"/>
    <w:uiPriority w:val="99"/>
    <w:rsid w:val="004E5017"/>
    <w:rPr>
      <w:rFonts w:ascii="Twinkl" w:hAnsi="Twinkl" w:cs="Twinkl"/>
      <w:color w:val="1C1C1C"/>
      <w:sz w:val="26"/>
      <w:szCs w:val="26"/>
    </w:rPr>
  </w:style>
  <w:style w:type="paragraph" w:customStyle="1" w:styleId="Heading4-Twinkl">
    <w:name w:val="Heading 4 - Twinkl"/>
    <w:basedOn w:val="Normal"/>
    <w:link w:val="Heading4-TwinklChar"/>
    <w:qFormat/>
    <w:rsid w:val="004E5017"/>
    <w:pPr>
      <w:spacing w:before="57" w:after="0"/>
    </w:pPr>
    <w:rPr>
      <w:rFonts w:ascii="Twinkl SemiBold" w:hAnsi="Twinkl SemiBold" w:cs="Twinkl Sb"/>
      <w:bCs/>
      <w:sz w:val="28"/>
      <w:szCs w:val="28"/>
    </w:rPr>
  </w:style>
  <w:style w:type="character" w:customStyle="1" w:styleId="Heading4-TwinklChar">
    <w:name w:val="Heading 4 - Twinkl Char"/>
    <w:link w:val="Heading4-Twinkl"/>
    <w:rsid w:val="004E5017"/>
    <w:rPr>
      <w:rFonts w:ascii="Twinkl SemiBold" w:hAnsi="Twinkl SemiBold" w:cs="Twinkl Sb"/>
      <w:bCs/>
      <w:color w:val="1C1C1C"/>
      <w:sz w:val="28"/>
      <w:szCs w:val="28"/>
    </w:rPr>
  </w:style>
  <w:style w:type="paragraph" w:customStyle="1" w:styleId="NumberedBullets-Twinkl">
    <w:name w:val="Numbered Bullets - Twinkl"/>
    <w:basedOn w:val="Normal"/>
    <w:link w:val="NumberedBullets-TwinklChar"/>
    <w:qFormat/>
    <w:rsid w:val="004E5017"/>
    <w:pPr>
      <w:numPr>
        <w:numId w:val="2"/>
      </w:numPr>
      <w:jc w:val="left"/>
    </w:pPr>
  </w:style>
  <w:style w:type="character" w:customStyle="1" w:styleId="NumberedBullets-TwinklChar">
    <w:name w:val="Numbered Bullets - Twinkl Char"/>
    <w:link w:val="NumberedBullets-Twinkl"/>
    <w:rsid w:val="004E5017"/>
    <w:rPr>
      <w:rFonts w:ascii="Twinkl" w:hAnsi="Twinkl" w:cs="Twinkl"/>
      <w:color w:val="1C1C1C"/>
      <w:sz w:val="26"/>
      <w:szCs w:val="26"/>
    </w:rPr>
  </w:style>
  <w:style w:type="paragraph" w:customStyle="1" w:styleId="IndentedNumberedBullets-Twinkl">
    <w:name w:val="Indented Numbered Bullets - Twinkl"/>
    <w:basedOn w:val="NumberedBullets-Twinkl"/>
    <w:link w:val="IndentedNumberedBullets-TwinklChar"/>
    <w:qFormat/>
    <w:rsid w:val="004E5017"/>
    <w:pPr>
      <w:ind w:left="714" w:hanging="357"/>
    </w:pPr>
  </w:style>
  <w:style w:type="character" w:customStyle="1" w:styleId="IndentedNumberedBullets-TwinklChar">
    <w:name w:val="Indented Numbered Bullets - Twinkl Char"/>
    <w:link w:val="IndentedNumberedBullets-Twinkl"/>
    <w:rsid w:val="004E5017"/>
    <w:rPr>
      <w:rFonts w:ascii="Twinkl" w:hAnsi="Twinkl" w:cs="Twinkl"/>
      <w:color w:val="1C1C1C"/>
      <w:sz w:val="26"/>
      <w:szCs w:val="26"/>
    </w:rPr>
  </w:style>
  <w:style w:type="paragraph" w:customStyle="1" w:styleId="PageNumbers-Twinkl">
    <w:name w:val="Page Numbers - Twinkl"/>
    <w:basedOn w:val="Header"/>
    <w:link w:val="PageNumbers-TwinklChar"/>
    <w:qFormat/>
    <w:rsid w:val="004E5017"/>
    <w:pPr>
      <w:spacing w:after="0" w:line="360" w:lineRule="auto"/>
      <w:jc w:val="center"/>
    </w:pPr>
    <w:rPr>
      <w:noProof/>
      <w:sz w:val="16"/>
      <w:szCs w:val="16"/>
    </w:rPr>
  </w:style>
  <w:style w:type="character" w:customStyle="1" w:styleId="PageNumbers-TwinklChar">
    <w:name w:val="Page Numbers - Twinkl Char"/>
    <w:link w:val="PageNumbers-Twinkl"/>
    <w:rsid w:val="004E5017"/>
    <w:rPr>
      <w:rFonts w:ascii="Twinkl" w:hAnsi="Twinkl" w:cs="Twinkl"/>
      <w:noProof/>
      <w:color w:val="1C1C1C"/>
      <w:sz w:val="16"/>
      <w:szCs w:val="16"/>
    </w:rPr>
  </w:style>
  <w:style w:type="character" w:customStyle="1" w:styleId="Heading5Char">
    <w:name w:val="Heading 5 Char"/>
    <w:basedOn w:val="DefaultParagraphFont"/>
    <w:link w:val="Heading5"/>
    <w:uiPriority w:val="9"/>
    <w:rsid w:val="00874EB6"/>
    <w:rPr>
      <w:rFonts w:ascii="Tuffy" w:eastAsiaTheme="majorEastAsia" w:hAnsi="Tuffy" w:cstheme="majorBidi"/>
      <w:color w:val="BE1C6D" w:themeColor="accent1" w:themeShade="BF"/>
      <w:sz w:val="22"/>
      <w:szCs w:val="22"/>
      <w:lang w:eastAsia="en-US"/>
    </w:rPr>
  </w:style>
  <w:style w:type="character" w:customStyle="1" w:styleId="Heading6Char">
    <w:name w:val="Heading 6 Char"/>
    <w:basedOn w:val="DefaultParagraphFont"/>
    <w:link w:val="Heading6"/>
    <w:uiPriority w:val="9"/>
    <w:rsid w:val="00874EB6"/>
    <w:rPr>
      <w:rFonts w:ascii="Tuffy" w:eastAsiaTheme="majorEastAsia" w:hAnsi="Tuffy" w:cstheme="majorBidi"/>
      <w:color w:val="7E1248" w:themeColor="accent1" w:themeShade="7F"/>
      <w:sz w:val="22"/>
      <w:szCs w:val="22"/>
      <w:lang w:eastAsia="en-US"/>
    </w:rPr>
  </w:style>
  <w:style w:type="character" w:customStyle="1" w:styleId="Heading7Char">
    <w:name w:val="Heading 7 Char"/>
    <w:basedOn w:val="DefaultParagraphFont"/>
    <w:link w:val="Heading7"/>
    <w:uiPriority w:val="9"/>
    <w:rsid w:val="00874EB6"/>
    <w:rPr>
      <w:rFonts w:ascii="Tuffy" w:eastAsiaTheme="majorEastAsia" w:hAnsi="Tuffy" w:cstheme="majorBidi"/>
      <w:i/>
      <w:iCs/>
      <w:color w:val="7E1248" w:themeColor="accent1" w:themeShade="7F"/>
      <w:sz w:val="22"/>
      <w:szCs w:val="22"/>
      <w:lang w:eastAsia="en-US"/>
    </w:rPr>
  </w:style>
  <w:style w:type="character" w:customStyle="1" w:styleId="Heading8Char">
    <w:name w:val="Heading 8 Char"/>
    <w:basedOn w:val="DefaultParagraphFont"/>
    <w:link w:val="Heading8"/>
    <w:uiPriority w:val="9"/>
    <w:rsid w:val="00874EB6"/>
    <w:rPr>
      <w:rFonts w:ascii="Tuffy" w:eastAsiaTheme="majorEastAsia" w:hAnsi="Tuffy" w:cstheme="majorBidi"/>
      <w:color w:val="3E3E3E" w:themeColor="text1" w:themeTint="D8"/>
      <w:sz w:val="21"/>
      <w:szCs w:val="21"/>
      <w:lang w:eastAsia="en-US"/>
    </w:rPr>
  </w:style>
  <w:style w:type="character" w:customStyle="1" w:styleId="Heading9Char">
    <w:name w:val="Heading 9 Char"/>
    <w:basedOn w:val="DefaultParagraphFont"/>
    <w:link w:val="Heading9"/>
    <w:uiPriority w:val="9"/>
    <w:rsid w:val="00874EB6"/>
    <w:rPr>
      <w:rFonts w:ascii="Tuffy" w:eastAsiaTheme="majorEastAsia" w:hAnsi="Tuffy" w:cstheme="majorBidi"/>
      <w:i/>
      <w:iCs/>
      <w:color w:val="3E3E3E" w:themeColor="text1" w:themeTint="D8"/>
      <w:sz w:val="21"/>
      <w:szCs w:val="21"/>
      <w:lang w:eastAsia="en-US"/>
    </w:rPr>
  </w:style>
  <w:style w:type="paragraph" w:customStyle="1" w:styleId="Heading1KS2">
    <w:name w:val="Heading 1 (KS2)"/>
    <w:basedOn w:val="Normal"/>
    <w:uiPriority w:val="99"/>
    <w:rsid w:val="00C14368"/>
    <w:pPr>
      <w:spacing w:after="170" w:line="288" w:lineRule="auto"/>
      <w:jc w:val="center"/>
    </w:pPr>
    <w:rPr>
      <w:b/>
      <w:bCs/>
      <w:color w:val="050505"/>
      <w:sz w:val="66"/>
      <w:szCs w:val="66"/>
    </w:rPr>
  </w:style>
  <w:style w:type="paragraph" w:customStyle="1" w:styleId="KS1BodyCopyKS1">
    <w:name w:val="KS1 Body Copy (KS1)"/>
    <w:basedOn w:val="Normal"/>
    <w:uiPriority w:val="99"/>
    <w:rsid w:val="00C14368"/>
    <w:pPr>
      <w:spacing w:after="170" w:line="420" w:lineRule="atLeast"/>
    </w:pPr>
    <w:rPr>
      <w:color w:val="050505"/>
      <w:sz w:val="32"/>
      <w:szCs w:val="32"/>
    </w:rPr>
  </w:style>
  <w:style w:type="paragraph" w:customStyle="1" w:styleId="Heading3KS1">
    <w:name w:val="Heading 3 (KS1)"/>
    <w:basedOn w:val="Normal"/>
    <w:uiPriority w:val="99"/>
    <w:rsid w:val="00C14368"/>
    <w:pPr>
      <w:spacing w:before="57" w:after="0" w:line="420" w:lineRule="atLeast"/>
    </w:pPr>
    <w:rPr>
      <w:b/>
      <w:bCs/>
      <w:color w:val="050505"/>
      <w:sz w:val="32"/>
      <w:szCs w:val="32"/>
    </w:rPr>
  </w:style>
  <w:style w:type="paragraph" w:customStyle="1" w:styleId="AimKS1">
    <w:name w:val="Aim (KS1)"/>
    <w:basedOn w:val="BasicParagraph"/>
    <w:uiPriority w:val="99"/>
    <w:rsid w:val="004D0393"/>
    <w:pPr>
      <w:spacing w:after="113" w:line="288" w:lineRule="auto"/>
    </w:pPr>
    <w:rPr>
      <w:rFonts w:ascii="Twinkl" w:hAnsi="Twinkl" w:cs="Twinkl"/>
      <w:color w:val="050505"/>
      <w:spacing w:val="0"/>
      <w:sz w:val="28"/>
      <w:szCs w:val="28"/>
    </w:rPr>
  </w:style>
  <w:style w:type="paragraph" w:customStyle="1" w:styleId="NumberedBulletsKS2">
    <w:name w:val="Numbered Bullets (KS2)"/>
    <w:basedOn w:val="Normal"/>
    <w:uiPriority w:val="99"/>
    <w:rsid w:val="004D0393"/>
    <w:pPr>
      <w:spacing w:after="170" w:line="320" w:lineRule="atLeast"/>
      <w:ind w:left="454" w:hanging="454"/>
      <w:jc w:val="left"/>
    </w:pPr>
    <w:rPr>
      <w:color w:val="050505"/>
    </w:rPr>
  </w:style>
  <w:style w:type="paragraph" w:customStyle="1" w:styleId="QuestionAdultInformation">
    <w:name w:val="Question (Adult Information)"/>
    <w:basedOn w:val="Normal"/>
    <w:uiPriority w:val="99"/>
    <w:rsid w:val="004D7407"/>
    <w:pPr>
      <w:spacing w:after="57" w:line="300" w:lineRule="atLeast"/>
      <w:ind w:left="397" w:hanging="397"/>
    </w:pPr>
    <w:rPr>
      <w:rFonts w:ascii="Tuffy" w:hAnsi="Tuffy" w:cs="Tuffy"/>
      <w:color w:val="050505"/>
      <w:sz w:val="22"/>
      <w:szCs w:val="22"/>
    </w:rPr>
  </w:style>
  <w:style w:type="paragraph" w:customStyle="1" w:styleId="AnswerAdultInformation">
    <w:name w:val="Answer (Adult Information)"/>
    <w:basedOn w:val="Normal"/>
    <w:uiPriority w:val="99"/>
    <w:rsid w:val="004D7407"/>
    <w:pPr>
      <w:spacing w:after="170" w:line="300" w:lineRule="atLeast"/>
      <w:ind w:left="397"/>
    </w:pPr>
    <w:rPr>
      <w:rFonts w:ascii="Tuffy" w:hAnsi="Tuffy" w:cs="Tuffy"/>
      <w:b/>
      <w:bCs/>
      <w:color w:val="05050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image" Target="media/image5.tiff"/><Relationship Id="rId17" Type="http://schemas.openxmlformats.org/officeDocument/2006/relationships/image" Target="media/image10.jpeg"/><Relationship Id="rId25" Type="http://schemas.openxmlformats.org/officeDocument/2006/relationships/image" Target="media/image18.tiff"/><Relationship Id="rId33"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image" Target="media/image9.tiff"/><Relationship Id="rId20" Type="http://schemas.openxmlformats.org/officeDocument/2006/relationships/image" Target="media/image13.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24" Type="http://schemas.openxmlformats.org/officeDocument/2006/relationships/image" Target="media/image17.jpeg"/><Relationship Id="rId32"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image" Target="media/image8.tiff"/><Relationship Id="rId23" Type="http://schemas.openxmlformats.org/officeDocument/2006/relationships/image" Target="media/image16.tiff"/><Relationship Id="rId28"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12.tif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fontTable" Target="fontTable.xml"/><Relationship Id="rId8" Type="http://schemas.openxmlformats.org/officeDocument/2006/relationships/image" Target="media/image1.tiff"/></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Z:\%23Action%20Templates\General\Activity%20Sheet%20Template\%23Word\Multipage%20-%20Unlinked%20Footers\Activity%20Sheet\Portrait\Activity%20Sheet%20Template%20Portrait%201%20Page.dotx" TargetMode="External"/></Relationships>
</file>

<file path=word/theme/theme1.xml><?xml version="1.0" encoding="utf-8"?>
<a:theme xmlns:a="http://schemas.openxmlformats.org/drawingml/2006/main" name="Office Theme">
  <a:themeElements>
    <a:clrScheme name="Twinkl Template">
      <a:dk1>
        <a:srgbClr val="1C1C1C"/>
      </a:dk1>
      <a:lt1>
        <a:sysClr val="window" lastClr="FFFFFF"/>
      </a:lt1>
      <a:dk2>
        <a:srgbClr val="4A4A4A"/>
      </a:dk2>
      <a:lt2>
        <a:srgbClr val="F4F2F2"/>
      </a:lt2>
      <a:accent1>
        <a:srgbClr val="E34192"/>
      </a:accent1>
      <a:accent2>
        <a:srgbClr val="EB8634"/>
      </a:accent2>
      <a:accent3>
        <a:srgbClr val="E6C734"/>
      </a:accent3>
      <a:accent4>
        <a:srgbClr val="79AD42"/>
      </a:accent4>
      <a:accent5>
        <a:srgbClr val="23A7F9"/>
      </a:accent5>
      <a:accent6>
        <a:srgbClr val="954EBE"/>
      </a:accent6>
      <a:hlink>
        <a:srgbClr val="23A7F9"/>
      </a:hlink>
      <a:folHlink>
        <a:srgbClr val="75707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6" ma:contentTypeDescription="Create a new document." ma:contentTypeScope="" ma:versionID="b9e750998a0d90ec9ce4c77af80e8928">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77d163e6f0aa4d6473fc553310c12e1b"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DateTaken" ma:index="9" nillable="true" ma:displayName="MediaServiceDateTaken" ma:hidden="true" ma:internalName="MediaServiceDateTaken" ma:readOnly="true">
      <xsd:simpleType>
        <xsd:restriction base="dms:Text"/>
      </xsd:simpleType>
    </xsd:element>
    <xsd:element name="MediaServiceAutoTags" ma:index="10" nillable="true" ma:displayName="Tags" ma:hidden="true" ma:internalName="MediaServiceAutoTags" ma:readOnly="true">
      <xsd:simpleType>
        <xsd:restriction base="dms:Text"/>
      </xsd:simpleType>
    </xsd:element>
    <xsd:element name="MediaServiceOCR" ma:index="11" nillable="true" ma:displayName="Extracted Text" ma:hidden="true" ma:internalName="MediaServiceOCR" ma:readOnly="true">
      <xsd:simpleType>
        <xsd:restriction base="dms:Note"/>
      </xsd:simpleType>
    </xsd:element>
    <xsd:element name="MediaServiceLocation" ma:index="12" nillable="true" ma:displayName="Location" ma:hidden="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hidden="true" ma:internalName="MediaServiceKeyPoint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3"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5F8653-4B13-4FD5-B69C-00BDB51B7D3D}">
  <ds:schemaRefs>
    <ds:schemaRef ds:uri="http://schemas.openxmlformats.org/officeDocument/2006/bibliography"/>
  </ds:schemaRefs>
</ds:datastoreItem>
</file>

<file path=customXml/itemProps2.xml><?xml version="1.0" encoding="utf-8"?>
<ds:datastoreItem xmlns:ds="http://schemas.openxmlformats.org/officeDocument/2006/customXml" ds:itemID="{87C28DBB-5B64-4087-91A6-3D361CA2D7A9}"/>
</file>

<file path=customXml/itemProps3.xml><?xml version="1.0" encoding="utf-8"?>
<ds:datastoreItem xmlns:ds="http://schemas.openxmlformats.org/officeDocument/2006/customXml" ds:itemID="{0B2D71C0-A05F-4A93-BE4C-7DE55CC77893}"/>
</file>

<file path=customXml/itemProps4.xml><?xml version="1.0" encoding="utf-8"?>
<ds:datastoreItem xmlns:ds="http://schemas.openxmlformats.org/officeDocument/2006/customXml" ds:itemID="{08796CA4-451C-445D-A48C-97F3F7BD533A}"/>
</file>

<file path=docProps/app.xml><?xml version="1.0" encoding="utf-8"?>
<Properties xmlns="http://schemas.openxmlformats.org/officeDocument/2006/extended-properties" xmlns:vt="http://schemas.openxmlformats.org/officeDocument/2006/docPropsVTypes">
  <Template>Activity Sheet Template Portrait 1 Page</Template>
  <TotalTime>79</TotalTime>
  <Pages>14</Pages>
  <Words>22</Words>
  <Characters>131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Andrews</dc:creator>
  <cp:keywords/>
  <dc:description/>
  <cp:lastModifiedBy>Shannon Andrews</cp:lastModifiedBy>
  <cp:revision>1</cp:revision>
  <cp:lastPrinted>2014-02-20T09:55:00Z</cp:lastPrinted>
  <dcterms:created xsi:type="dcterms:W3CDTF">2020-03-07T09:15:00Z</dcterms:created>
  <dcterms:modified xsi:type="dcterms:W3CDTF">2020-03-07T10:35:00Z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